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0EB" w:rsidRPr="0095067B" w:rsidRDefault="00B940EB" w:rsidP="0095067B">
      <w:pPr>
        <w:tabs>
          <w:tab w:val="left" w:pos="4820"/>
        </w:tabs>
        <w:ind w:right="-1" w:firstLine="4820"/>
        <w:rPr>
          <w:sz w:val="24"/>
          <w:szCs w:val="24"/>
        </w:rPr>
      </w:pPr>
    </w:p>
    <w:p w:rsidR="00FA0073" w:rsidRPr="00B940EB" w:rsidRDefault="00FA0073">
      <w:pPr>
        <w:tabs>
          <w:tab w:val="left" w:pos="4820"/>
        </w:tabs>
        <w:ind w:firstLine="4820"/>
        <w:rPr>
          <w:sz w:val="24"/>
          <w:szCs w:val="24"/>
        </w:rPr>
      </w:pPr>
    </w:p>
    <w:p w:rsidR="008E2031" w:rsidRDefault="008E2031" w:rsidP="00D6123B">
      <w:pPr>
        <w:tabs>
          <w:tab w:val="left" w:pos="4820"/>
        </w:tabs>
        <w:ind w:left="-426" w:right="43" w:firstLine="4962"/>
        <w:jc w:val="right"/>
        <w:rPr>
          <w:sz w:val="36"/>
        </w:rPr>
      </w:pPr>
      <w:r>
        <w:rPr>
          <w:sz w:val="36"/>
        </w:rPr>
        <w:sym w:font="Symbol" w:char="F0B7"/>
      </w:r>
      <w:r w:rsidR="00846987">
        <w:rPr>
          <w:sz w:val="36"/>
        </w:rPr>
        <w:t xml:space="preserve">     </w:t>
      </w:r>
      <w:r w:rsidR="00AC4D79">
        <w:rPr>
          <w:sz w:val="36"/>
        </w:rPr>
        <w:t xml:space="preserve">         </w:t>
      </w:r>
      <w:r w:rsidR="00846987">
        <w:rPr>
          <w:sz w:val="36"/>
        </w:rPr>
        <w:t xml:space="preserve">                   </w:t>
      </w:r>
      <w:r w:rsidR="008A2E79">
        <w:rPr>
          <w:sz w:val="36"/>
        </w:rPr>
        <w:t xml:space="preserve">  </w:t>
      </w:r>
      <w:r w:rsidR="00846987">
        <w:rPr>
          <w:sz w:val="36"/>
        </w:rPr>
        <w:t xml:space="preserve">         </w:t>
      </w:r>
      <w:r>
        <w:rPr>
          <w:sz w:val="36"/>
        </w:rPr>
        <w:sym w:font="Symbol" w:char="F0B7"/>
      </w:r>
    </w:p>
    <w:p w:rsidR="00344E52" w:rsidRDefault="00B20652" w:rsidP="00B8112E">
      <w:pPr>
        <w:tabs>
          <w:tab w:val="left" w:pos="-567"/>
        </w:tabs>
        <w:ind w:left="5245" w:right="43"/>
        <w:rPr>
          <w:sz w:val="24"/>
          <w:szCs w:val="24"/>
        </w:rPr>
      </w:pPr>
      <w:r>
        <w:rPr>
          <w:sz w:val="24"/>
          <w:szCs w:val="24"/>
        </w:rPr>
        <w:t>mesto Stropkov a</w:t>
      </w:r>
      <w:r w:rsidR="007E2FBD">
        <w:rPr>
          <w:sz w:val="24"/>
          <w:szCs w:val="24"/>
        </w:rPr>
        <w:t> </w:t>
      </w:r>
      <w:r>
        <w:rPr>
          <w:sz w:val="24"/>
          <w:szCs w:val="24"/>
        </w:rPr>
        <w:t>obce</w:t>
      </w:r>
      <w:r w:rsidR="007E2FBD">
        <w:rPr>
          <w:sz w:val="24"/>
          <w:szCs w:val="24"/>
        </w:rPr>
        <w:t xml:space="preserve"> okresu Stropkov</w:t>
      </w:r>
      <w:r>
        <w:rPr>
          <w:sz w:val="24"/>
          <w:szCs w:val="24"/>
        </w:rPr>
        <w:t xml:space="preserve"> </w:t>
      </w:r>
    </w:p>
    <w:p w:rsidR="00846987" w:rsidRDefault="00846987" w:rsidP="00846987">
      <w:pPr>
        <w:tabs>
          <w:tab w:val="left" w:pos="4820"/>
        </w:tabs>
        <w:ind w:left="-426" w:right="43" w:firstLine="4962"/>
        <w:jc w:val="right"/>
        <w:rPr>
          <w:rFonts w:ascii="Arial" w:hAnsi="Arial"/>
          <w:sz w:val="24"/>
        </w:rPr>
      </w:pPr>
      <w:r>
        <w:rPr>
          <w:sz w:val="36"/>
        </w:rPr>
        <w:sym w:font="Symbol" w:char="F0B7"/>
      </w:r>
      <w:r>
        <w:rPr>
          <w:sz w:val="36"/>
        </w:rPr>
        <w:t xml:space="preserve">            </w:t>
      </w:r>
      <w:r w:rsidR="00AC4D79">
        <w:rPr>
          <w:sz w:val="36"/>
        </w:rPr>
        <w:t xml:space="preserve"> </w:t>
      </w:r>
      <w:r>
        <w:rPr>
          <w:sz w:val="36"/>
        </w:rPr>
        <w:t xml:space="preserve"> </w:t>
      </w:r>
      <w:r w:rsidR="00AC4D79">
        <w:rPr>
          <w:sz w:val="36"/>
        </w:rPr>
        <w:t xml:space="preserve">        </w:t>
      </w:r>
      <w:r>
        <w:rPr>
          <w:sz w:val="36"/>
        </w:rPr>
        <w:t xml:space="preserve">                      </w:t>
      </w:r>
      <w:r>
        <w:rPr>
          <w:sz w:val="36"/>
        </w:rPr>
        <w:sym w:font="Symbol" w:char="F0B7"/>
      </w:r>
    </w:p>
    <w:p w:rsidR="00C308D9" w:rsidRPr="00094CFE" w:rsidRDefault="00C308D9">
      <w:pPr>
        <w:ind w:left="-426" w:right="43" w:firstLine="426"/>
        <w:rPr>
          <w:sz w:val="24"/>
          <w:szCs w:val="24"/>
        </w:rPr>
      </w:pPr>
    </w:p>
    <w:p w:rsidR="007F5304" w:rsidRPr="00094CFE" w:rsidRDefault="007F5304" w:rsidP="007F5304">
      <w:pPr>
        <w:ind w:left="-426" w:right="43" w:firstLine="426"/>
        <w:rPr>
          <w:sz w:val="24"/>
          <w:szCs w:val="24"/>
        </w:rPr>
      </w:pPr>
    </w:p>
    <w:p w:rsidR="007F5304" w:rsidRPr="00094CFE" w:rsidRDefault="007F5304" w:rsidP="007F5304">
      <w:pPr>
        <w:ind w:right="43"/>
        <w:rPr>
          <w:sz w:val="24"/>
          <w:szCs w:val="24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2447"/>
        <w:gridCol w:w="2339"/>
        <w:gridCol w:w="2339"/>
        <w:gridCol w:w="2339"/>
      </w:tblGrid>
      <w:tr w:rsidR="007F5304" w:rsidRPr="008930C0" w:rsidTr="00267140">
        <w:trPr>
          <w:trHeight w:val="80"/>
        </w:trPr>
        <w:tc>
          <w:tcPr>
            <w:tcW w:w="2447" w:type="dxa"/>
          </w:tcPr>
          <w:p w:rsidR="007F5304" w:rsidRPr="008930C0" w:rsidRDefault="007F5304" w:rsidP="00267140">
            <w:pPr>
              <w:tabs>
                <w:tab w:val="left" w:pos="3402"/>
                <w:tab w:val="left" w:pos="5954"/>
                <w:tab w:val="left" w:pos="8080"/>
              </w:tabs>
              <w:rPr>
                <w:b/>
                <w:sz w:val="18"/>
                <w:szCs w:val="18"/>
              </w:rPr>
            </w:pPr>
            <w:r w:rsidRPr="008930C0">
              <w:rPr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:rsidR="007F5304" w:rsidRPr="008930C0" w:rsidRDefault="007F5304" w:rsidP="00267140">
            <w:pPr>
              <w:tabs>
                <w:tab w:val="left" w:pos="3402"/>
                <w:tab w:val="left" w:pos="5954"/>
                <w:tab w:val="left" w:pos="8080"/>
              </w:tabs>
              <w:rPr>
                <w:b/>
                <w:sz w:val="18"/>
                <w:szCs w:val="18"/>
              </w:rPr>
            </w:pPr>
            <w:r w:rsidRPr="008930C0">
              <w:rPr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:rsidR="007F5304" w:rsidRPr="008930C0" w:rsidRDefault="007F5304" w:rsidP="00267140">
            <w:pPr>
              <w:tabs>
                <w:tab w:val="left" w:pos="3402"/>
                <w:tab w:val="left" w:pos="5954"/>
                <w:tab w:val="left" w:pos="8080"/>
              </w:tabs>
              <w:rPr>
                <w:b/>
                <w:sz w:val="18"/>
                <w:szCs w:val="18"/>
              </w:rPr>
            </w:pPr>
            <w:r w:rsidRPr="008930C0">
              <w:rPr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:rsidR="007F5304" w:rsidRPr="008930C0" w:rsidRDefault="007F5304" w:rsidP="00267140">
            <w:pPr>
              <w:tabs>
                <w:tab w:val="left" w:pos="3402"/>
                <w:tab w:val="left" w:pos="5954"/>
                <w:tab w:val="left" w:pos="808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Stropkov</w:t>
            </w:r>
          </w:p>
        </w:tc>
      </w:tr>
      <w:tr w:rsidR="007F5304" w:rsidTr="00267140">
        <w:tc>
          <w:tcPr>
            <w:tcW w:w="2447" w:type="dxa"/>
            <w:shd w:val="clear" w:color="auto" w:fill="auto"/>
          </w:tcPr>
          <w:p w:rsidR="007F5304" w:rsidRDefault="007F5304" w:rsidP="0026714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F5304" w:rsidRDefault="007F5304" w:rsidP="00267140">
            <w:pPr>
              <w:jc w:val="center"/>
              <w:rPr>
                <w:sz w:val="18"/>
              </w:rPr>
            </w:pPr>
            <w:r>
              <w:rPr>
                <w:sz w:val="18"/>
              </w:rPr>
              <w:t>OU-SP-OVVS-026/003007-002</w:t>
            </w:r>
          </w:p>
        </w:tc>
        <w:tc>
          <w:tcPr>
            <w:tcW w:w="2339" w:type="dxa"/>
            <w:shd w:val="clear" w:color="auto" w:fill="auto"/>
          </w:tcPr>
          <w:p w:rsidR="007F5304" w:rsidRDefault="007F5304" w:rsidP="007F5304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Harvanová Veronika</w:t>
            </w:r>
          </w:p>
          <w:p w:rsidR="007F5304" w:rsidRDefault="007F5304" w:rsidP="007F5304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0961 578 969</w:t>
            </w:r>
          </w:p>
        </w:tc>
        <w:tc>
          <w:tcPr>
            <w:tcW w:w="2339" w:type="dxa"/>
            <w:shd w:val="clear" w:color="auto" w:fill="auto"/>
          </w:tcPr>
          <w:p w:rsidR="007F5304" w:rsidRDefault="007F5304" w:rsidP="00267140">
            <w:pPr>
              <w:tabs>
                <w:tab w:val="left" w:pos="3402"/>
                <w:tab w:val="left" w:pos="5954"/>
                <w:tab w:val="left" w:pos="8080"/>
              </w:tabs>
              <w:rPr>
                <w:sz w:val="18"/>
              </w:rPr>
            </w:pPr>
            <w:r>
              <w:rPr>
                <w:sz w:val="18"/>
              </w:rPr>
              <w:t xml:space="preserve">06 . 07. 2026                                 </w:t>
            </w:r>
          </w:p>
        </w:tc>
      </w:tr>
    </w:tbl>
    <w:p w:rsidR="007F5304" w:rsidRDefault="007F5304" w:rsidP="007F5304">
      <w:pPr>
        <w:tabs>
          <w:tab w:val="left" w:pos="432"/>
          <w:tab w:val="left" w:pos="720"/>
          <w:tab w:val="left" w:pos="864"/>
        </w:tabs>
        <w:rPr>
          <w:sz w:val="24"/>
          <w:szCs w:val="24"/>
        </w:rPr>
      </w:pPr>
    </w:p>
    <w:p w:rsidR="007F5304" w:rsidRDefault="007F5304" w:rsidP="007F5304">
      <w:pPr>
        <w:tabs>
          <w:tab w:val="left" w:pos="432"/>
          <w:tab w:val="left" w:pos="720"/>
          <w:tab w:val="left" w:pos="864"/>
        </w:tabs>
        <w:rPr>
          <w:sz w:val="24"/>
          <w:szCs w:val="24"/>
        </w:rPr>
      </w:pPr>
    </w:p>
    <w:tbl>
      <w:tblPr>
        <w:tblpPr w:vertAnchor="page" w:horzAnchor="margin" w:tblpY="5191"/>
        <w:tblOverlap w:val="never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7F5304" w:rsidRPr="00C702F3" w:rsidTr="00267140">
        <w:trPr>
          <w:trHeight w:val="284"/>
        </w:trPr>
        <w:tc>
          <w:tcPr>
            <w:tcW w:w="9498" w:type="dxa"/>
          </w:tcPr>
          <w:p w:rsidR="007F5304" w:rsidRPr="00C702F3" w:rsidRDefault="007F5304" w:rsidP="00267140">
            <w:pPr>
              <w:tabs>
                <w:tab w:val="left" w:pos="432"/>
                <w:tab w:val="left" w:pos="8100"/>
              </w:tabs>
              <w:rPr>
                <w:sz w:val="24"/>
                <w:szCs w:val="24"/>
              </w:rPr>
            </w:pPr>
            <w:r w:rsidRPr="00C702F3">
              <w:rPr>
                <w:sz w:val="24"/>
                <w:szCs w:val="24"/>
              </w:rPr>
              <w:t>Vec</w:t>
            </w:r>
            <w:r>
              <w:rPr>
                <w:sz w:val="24"/>
                <w:szCs w:val="24"/>
              </w:rPr>
              <w:t xml:space="preserve">      </w:t>
            </w:r>
            <w:r w:rsidRPr="00C702F3">
              <w:rPr>
                <w:sz w:val="24"/>
                <w:szCs w:val="24"/>
              </w:rPr>
              <w:tab/>
            </w:r>
          </w:p>
        </w:tc>
      </w:tr>
      <w:tr w:rsidR="007F5304" w:rsidRPr="00C702F3" w:rsidTr="00267140">
        <w:trPr>
          <w:trHeight w:val="284"/>
        </w:trPr>
        <w:tc>
          <w:tcPr>
            <w:tcW w:w="9498" w:type="dxa"/>
            <w:tcBorders>
              <w:bottom w:val="single" w:sz="4" w:space="0" w:color="auto"/>
            </w:tcBorders>
          </w:tcPr>
          <w:p w:rsidR="007F5304" w:rsidRPr="00C702F3" w:rsidRDefault="007F5304" w:rsidP="00267140">
            <w:pPr>
              <w:tabs>
                <w:tab w:val="left" w:pos="432"/>
                <w:tab w:val="left" w:pos="81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Harmonogram organizačno-technického zabezpečenia volieb do orgánov samosprávy obcí a volieb do orgánov samosprávnych krajov v roku 2026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DOCPROPERTY FSC#SKEDITIONREG@103.510:viz_filesubj \* MERGEFORMAT </w:instrTex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7F5304" w:rsidRDefault="007F5304" w:rsidP="007F5304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</w:p>
    <w:p w:rsidR="007F5304" w:rsidRDefault="007F5304" w:rsidP="007F5304">
      <w:pPr>
        <w:pStyle w:val="Normlnywebov"/>
        <w:shd w:val="clear" w:color="auto" w:fill="FFFFFF"/>
        <w:spacing w:before="0" w:beforeAutospacing="0" w:after="200" w:afterAutospacing="0" w:line="336" w:lineRule="atLeast"/>
        <w:ind w:firstLine="720"/>
        <w:jc w:val="both"/>
      </w:pPr>
      <w:r>
        <w:rPr>
          <w:color w:val="000000"/>
        </w:rPr>
        <w:t xml:space="preserve">Vláda Slovenskej republiky na svojom zasadnutí 1. júla 2026 schválila uznesením č. 280, </w:t>
      </w:r>
      <w:r w:rsidRPr="00944719">
        <w:rPr>
          <w:b/>
        </w:rPr>
        <w:t>Harmonogram organizačno-technického zabezpečenia volieb do orgánov samosprávy obcí a volieb do orgánov samosprávnych krajov v roku 2026.</w:t>
      </w:r>
      <w:r>
        <w:t xml:space="preserve"> </w:t>
      </w:r>
    </w:p>
    <w:p w:rsidR="007F5304" w:rsidRDefault="007F5304" w:rsidP="007F5304">
      <w:pPr>
        <w:pStyle w:val="Normlnywebov"/>
        <w:shd w:val="clear" w:color="auto" w:fill="FFFFFF"/>
        <w:spacing w:before="0" w:beforeAutospacing="0" w:after="200" w:afterAutospacing="0" w:line="336" w:lineRule="atLeast"/>
        <w:ind w:firstLine="720"/>
        <w:jc w:val="both"/>
      </w:pPr>
      <w:r>
        <w:t xml:space="preserve">Harmonogram organizačno-technického zabezpečenia volieb do orgánov samosprávy obcí a volieb do orgánov samosprávnych krajov v roku 2026, Vám posielame v prílohe. Žiadame Vás, aby ste sa s predmetným materiálom oboznámili a plnili úlohy z neho vyplývajúce, v určených lehotách. </w:t>
      </w:r>
    </w:p>
    <w:p w:rsidR="007F5304" w:rsidRDefault="007F5304" w:rsidP="007F5304">
      <w:pPr>
        <w:pStyle w:val="Hlavika"/>
        <w:tabs>
          <w:tab w:val="clear" w:pos="4153"/>
          <w:tab w:val="clear" w:pos="8306"/>
        </w:tabs>
        <w:rPr>
          <w:sz w:val="24"/>
          <w:szCs w:val="24"/>
          <w:u w:val="single"/>
        </w:rPr>
      </w:pPr>
    </w:p>
    <w:p w:rsidR="007F5304" w:rsidRDefault="007F5304" w:rsidP="007F5304">
      <w:pPr>
        <w:pStyle w:val="Hlavika"/>
        <w:tabs>
          <w:tab w:val="clear" w:pos="4153"/>
          <w:tab w:val="clear" w:pos="8306"/>
        </w:tabs>
        <w:rPr>
          <w:sz w:val="24"/>
          <w:szCs w:val="24"/>
          <w:u w:val="single"/>
        </w:rPr>
      </w:pPr>
    </w:p>
    <w:p w:rsidR="007F5304" w:rsidRPr="00A54BF4" w:rsidRDefault="007F5304" w:rsidP="007F5304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  <w:r w:rsidRPr="00A54BF4">
        <w:rPr>
          <w:sz w:val="24"/>
          <w:szCs w:val="24"/>
        </w:rPr>
        <w:t xml:space="preserve">1 príloha </w:t>
      </w:r>
    </w:p>
    <w:p w:rsidR="007F5304" w:rsidRDefault="007F5304" w:rsidP="007F5304">
      <w:pPr>
        <w:pStyle w:val="Hlavika"/>
        <w:tabs>
          <w:tab w:val="clear" w:pos="4153"/>
          <w:tab w:val="clear" w:pos="8306"/>
        </w:tabs>
        <w:rPr>
          <w:sz w:val="24"/>
          <w:szCs w:val="24"/>
          <w:u w:val="single"/>
        </w:rPr>
      </w:pPr>
    </w:p>
    <w:p w:rsidR="007F5304" w:rsidRDefault="007F5304" w:rsidP="007F5304">
      <w:pPr>
        <w:pStyle w:val="Hlavika"/>
        <w:tabs>
          <w:tab w:val="clear" w:pos="4153"/>
          <w:tab w:val="clear" w:pos="8306"/>
        </w:tabs>
        <w:rPr>
          <w:sz w:val="24"/>
          <w:szCs w:val="24"/>
          <w:u w:val="single"/>
        </w:rPr>
      </w:pPr>
    </w:p>
    <w:p w:rsidR="007F5304" w:rsidRPr="005F3B8B" w:rsidRDefault="007F5304" w:rsidP="007F5304">
      <w:pPr>
        <w:pStyle w:val="Hlavika"/>
        <w:tabs>
          <w:tab w:val="clear" w:pos="4153"/>
          <w:tab w:val="clear" w:pos="8306"/>
        </w:tabs>
        <w:rPr>
          <w:sz w:val="24"/>
          <w:szCs w:val="24"/>
          <w:u w:val="single"/>
        </w:rPr>
      </w:pPr>
    </w:p>
    <w:p w:rsidR="00E22769" w:rsidRPr="00E22769" w:rsidRDefault="00E22769" w:rsidP="00E22769">
      <w:pPr>
        <w:ind w:left="4248" w:firstLine="708"/>
        <w:rPr>
          <w:sz w:val="24"/>
          <w:szCs w:val="24"/>
        </w:rPr>
      </w:pPr>
    </w:p>
    <w:p w:rsidR="00E22769" w:rsidRPr="00E22769" w:rsidRDefault="00E22769" w:rsidP="00E22769">
      <w:pPr>
        <w:ind w:left="4248" w:firstLine="708"/>
        <w:rPr>
          <w:sz w:val="24"/>
          <w:szCs w:val="24"/>
        </w:rPr>
      </w:pPr>
      <w:r w:rsidRPr="00E22769">
        <w:rPr>
          <w:sz w:val="24"/>
          <w:szCs w:val="24"/>
        </w:rPr>
        <w:t xml:space="preserve">           Mgr. Ľubica Čarná</w:t>
      </w:r>
    </w:p>
    <w:p w:rsidR="00E22769" w:rsidRPr="00E22769" w:rsidRDefault="00E22769" w:rsidP="00E22769">
      <w:pPr>
        <w:ind w:left="4956" w:firstLine="708"/>
        <w:rPr>
          <w:sz w:val="24"/>
          <w:szCs w:val="24"/>
        </w:rPr>
      </w:pPr>
      <w:r w:rsidRPr="00E22769">
        <w:rPr>
          <w:sz w:val="24"/>
          <w:szCs w:val="24"/>
        </w:rPr>
        <w:t xml:space="preserve">          vedúca</w:t>
      </w:r>
    </w:p>
    <w:p w:rsidR="00E22769" w:rsidRPr="00E22769" w:rsidRDefault="00E22769" w:rsidP="00E22769">
      <w:pPr>
        <w:rPr>
          <w:sz w:val="24"/>
          <w:szCs w:val="24"/>
        </w:rPr>
      </w:pPr>
    </w:p>
    <w:p w:rsidR="00384E75" w:rsidRPr="00E22769" w:rsidRDefault="00384E75" w:rsidP="00024367">
      <w:pPr>
        <w:autoSpaceDE w:val="0"/>
        <w:autoSpaceDN w:val="0"/>
        <w:adjustRightInd w:val="0"/>
        <w:ind w:firstLine="720"/>
        <w:jc w:val="both"/>
        <w:rPr>
          <w:sz w:val="24"/>
          <w:szCs w:val="24"/>
          <w:shd w:val="clear" w:color="auto" w:fill="FFFFFF"/>
        </w:rPr>
      </w:pPr>
    </w:p>
    <w:p w:rsidR="00384E75" w:rsidRPr="00E22769" w:rsidRDefault="00384E75" w:rsidP="00024367">
      <w:pPr>
        <w:autoSpaceDE w:val="0"/>
        <w:autoSpaceDN w:val="0"/>
        <w:adjustRightInd w:val="0"/>
        <w:ind w:firstLine="720"/>
        <w:jc w:val="both"/>
        <w:rPr>
          <w:sz w:val="24"/>
          <w:szCs w:val="24"/>
          <w:shd w:val="clear" w:color="auto" w:fill="FFFFFF"/>
        </w:rPr>
      </w:pPr>
    </w:p>
    <w:p w:rsidR="00024367" w:rsidRPr="00E22769" w:rsidRDefault="00024367" w:rsidP="00024367">
      <w:pPr>
        <w:autoSpaceDE w:val="0"/>
        <w:autoSpaceDN w:val="0"/>
        <w:adjustRightInd w:val="0"/>
        <w:ind w:firstLine="720"/>
        <w:jc w:val="both"/>
        <w:rPr>
          <w:sz w:val="24"/>
          <w:szCs w:val="24"/>
          <w:shd w:val="clear" w:color="auto" w:fill="FFFFFF"/>
        </w:rPr>
      </w:pPr>
    </w:p>
    <w:sectPr w:rsidR="00024367" w:rsidRPr="00E22769" w:rsidSect="008A40DB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134" w:left="1418" w:header="567" w:footer="2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951" w:rsidRDefault="002C0951">
      <w:r>
        <w:separator/>
      </w:r>
    </w:p>
  </w:endnote>
  <w:endnote w:type="continuationSeparator" w:id="0">
    <w:p w:rsidR="002C0951" w:rsidRDefault="002C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106834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0C0" w:rsidRPr="008930C0" w:rsidRDefault="008930C0">
    <w:pPr>
      <w:pStyle w:val="Pta"/>
      <w:jc w:val="center"/>
      <w:rPr>
        <w:sz w:val="24"/>
        <w:szCs w:val="24"/>
      </w:rPr>
    </w:pPr>
    <w:r w:rsidRPr="008930C0">
      <w:rPr>
        <w:sz w:val="24"/>
        <w:szCs w:val="24"/>
      </w:rPr>
      <w:fldChar w:fldCharType="begin"/>
    </w:r>
    <w:r w:rsidRPr="008930C0">
      <w:rPr>
        <w:sz w:val="24"/>
        <w:szCs w:val="24"/>
      </w:rPr>
      <w:instrText>PAGE   \* MERGEFORMAT</w:instrText>
    </w:r>
    <w:r w:rsidRPr="008930C0">
      <w:rPr>
        <w:sz w:val="24"/>
        <w:szCs w:val="24"/>
      </w:rPr>
      <w:fldChar w:fldCharType="separate"/>
    </w:r>
    <w:r w:rsidR="002A7264">
      <w:rPr>
        <w:noProof/>
        <w:sz w:val="24"/>
        <w:szCs w:val="24"/>
      </w:rPr>
      <w:t>2</w:t>
    </w:r>
    <w:r w:rsidRPr="008930C0">
      <w:rPr>
        <w:sz w:val="24"/>
        <w:szCs w:val="24"/>
      </w:rPr>
      <w:fldChar w:fldCharType="end"/>
    </w:r>
  </w:p>
  <w:p w:rsidR="008930C0" w:rsidRDefault="008930C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4"/>
      <w:gridCol w:w="2551"/>
      <w:gridCol w:w="2480"/>
      <w:gridCol w:w="1984"/>
    </w:tblGrid>
    <w:tr w:rsidR="007738CB" w:rsidRPr="007738CB" w:rsidTr="009345EE">
      <w:trPr>
        <w:trHeight w:val="255"/>
      </w:trPr>
      <w:tc>
        <w:tcPr>
          <w:tcW w:w="2624" w:type="dxa"/>
          <w:vAlign w:val="center"/>
        </w:tcPr>
        <w:p w:rsidR="007738CB" w:rsidRPr="007738CB" w:rsidRDefault="007738CB" w:rsidP="007738CB">
          <w:pPr>
            <w:pStyle w:val="Pta"/>
          </w:pPr>
          <w:r w:rsidRPr="007738CB">
            <w:t>Telefón</w:t>
          </w:r>
        </w:p>
      </w:tc>
      <w:tc>
        <w:tcPr>
          <w:tcW w:w="2551" w:type="dxa"/>
          <w:vAlign w:val="center"/>
        </w:tcPr>
        <w:p w:rsidR="007738CB" w:rsidRPr="007738CB" w:rsidRDefault="007738CB" w:rsidP="007738CB">
          <w:pPr>
            <w:pStyle w:val="Pta"/>
          </w:pPr>
          <w:r w:rsidRPr="007738CB">
            <w:t>E-mail</w:t>
          </w:r>
        </w:p>
      </w:tc>
      <w:tc>
        <w:tcPr>
          <w:tcW w:w="2480" w:type="dxa"/>
          <w:vAlign w:val="center"/>
        </w:tcPr>
        <w:p w:rsidR="007738CB" w:rsidRPr="007738CB" w:rsidRDefault="007738CB" w:rsidP="007738CB">
          <w:pPr>
            <w:pStyle w:val="Pta"/>
          </w:pPr>
          <w:r w:rsidRPr="007738CB">
            <w:t>Internet</w:t>
          </w:r>
        </w:p>
      </w:tc>
      <w:tc>
        <w:tcPr>
          <w:tcW w:w="1984" w:type="dxa"/>
          <w:vAlign w:val="center"/>
        </w:tcPr>
        <w:p w:rsidR="007738CB" w:rsidRPr="007738CB" w:rsidRDefault="007738CB" w:rsidP="007738CB">
          <w:pPr>
            <w:pStyle w:val="Pta"/>
          </w:pPr>
          <w:r w:rsidRPr="007738CB">
            <w:t>IČO</w:t>
          </w:r>
        </w:p>
      </w:tc>
    </w:tr>
    <w:tr w:rsidR="007738CB" w:rsidRPr="007738CB" w:rsidTr="009345EE">
      <w:trPr>
        <w:trHeight w:val="255"/>
      </w:trPr>
      <w:tc>
        <w:tcPr>
          <w:tcW w:w="2624" w:type="dxa"/>
          <w:shd w:val="clear" w:color="auto" w:fill="auto"/>
        </w:tcPr>
        <w:p w:rsidR="007738CB" w:rsidRPr="007738CB" w:rsidRDefault="009345EE" w:rsidP="007738CB">
          <w:pPr>
            <w:pStyle w:val="Pta"/>
          </w:pPr>
          <w:r>
            <w:t>+421/961578969</w:t>
          </w:r>
        </w:p>
        <w:p w:rsidR="007738CB" w:rsidRPr="007738CB" w:rsidRDefault="007738CB" w:rsidP="007738CB">
          <w:pPr>
            <w:pStyle w:val="Pta"/>
          </w:pPr>
        </w:p>
      </w:tc>
      <w:tc>
        <w:tcPr>
          <w:tcW w:w="2551" w:type="dxa"/>
          <w:shd w:val="clear" w:color="auto" w:fill="auto"/>
        </w:tcPr>
        <w:p w:rsidR="007738CB" w:rsidRPr="007738CB" w:rsidRDefault="002C0951" w:rsidP="007738CB">
          <w:pPr>
            <w:pStyle w:val="Pta"/>
          </w:pPr>
          <w:hyperlink r:id="rId1" w:history="1">
            <w:r w:rsidR="00A31BA2" w:rsidRPr="00091A6B">
              <w:rPr>
                <w:rStyle w:val="Hypertextovprepojenie"/>
              </w:rPr>
              <w:t>veronika.harvanova@minv.sk</w:t>
            </w:r>
          </w:hyperlink>
        </w:p>
      </w:tc>
      <w:tc>
        <w:tcPr>
          <w:tcW w:w="2480" w:type="dxa"/>
        </w:tcPr>
        <w:p w:rsidR="007738CB" w:rsidRPr="007738CB" w:rsidRDefault="002C0951" w:rsidP="007738CB">
          <w:pPr>
            <w:pStyle w:val="Pta"/>
          </w:pPr>
          <w:hyperlink r:id="rId2" w:history="1">
            <w:r w:rsidR="007738CB" w:rsidRPr="007738CB">
              <w:rPr>
                <w:rStyle w:val="Hypertextovprepojenie"/>
              </w:rPr>
              <w:t>www.minv.sk</w:t>
            </w:r>
          </w:hyperlink>
        </w:p>
      </w:tc>
      <w:tc>
        <w:tcPr>
          <w:tcW w:w="1984" w:type="dxa"/>
        </w:tcPr>
        <w:p w:rsidR="007738CB" w:rsidRPr="007738CB" w:rsidRDefault="007738CB" w:rsidP="007738CB">
          <w:pPr>
            <w:pStyle w:val="Pta"/>
          </w:pPr>
          <w:r w:rsidRPr="007738CB">
            <w:rPr>
              <w:iCs/>
            </w:rPr>
            <w:t>00151866</w:t>
          </w:r>
        </w:p>
      </w:tc>
    </w:tr>
  </w:tbl>
  <w:p w:rsidR="007738CB" w:rsidRDefault="007738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951" w:rsidRDefault="002C0951">
      <w:r>
        <w:separator/>
      </w:r>
    </w:p>
  </w:footnote>
  <w:footnote w:type="continuationSeparator" w:id="0">
    <w:p w:rsidR="002C0951" w:rsidRDefault="002C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648" w:rsidRPr="00B86193" w:rsidRDefault="00C76648" w:rsidP="00C76648">
    <w:pPr>
      <w:jc w:val="center"/>
      <w:rPr>
        <w:b/>
        <w:sz w:val="34"/>
        <w:szCs w:val="34"/>
      </w:rPr>
    </w:pPr>
    <w:r w:rsidRPr="00B86193">
      <w:rPr>
        <w:b/>
        <w:sz w:val="34"/>
        <w:szCs w:val="34"/>
      </w:rPr>
      <w:t>O</w:t>
    </w:r>
    <w:r w:rsidR="00155FDB">
      <w:rPr>
        <w:b/>
        <w:sz w:val="34"/>
        <w:szCs w:val="34"/>
      </w:rPr>
      <w:t>KRESNÝ ÚRAD STROPKOV</w:t>
    </w:r>
  </w:p>
  <w:p w:rsidR="00C76648" w:rsidRPr="00E82FDA" w:rsidRDefault="00380916" w:rsidP="00C76648">
    <w:pPr>
      <w:jc w:val="center"/>
      <w:rPr>
        <w:b/>
        <w:sz w:val="30"/>
        <w:szCs w:val="30"/>
      </w:rPr>
    </w:pPr>
    <w:r>
      <w:rPr>
        <w:b/>
        <w:sz w:val="30"/>
        <w:szCs w:val="30"/>
      </w:rPr>
      <w:t>odbor všeobecnej vnútornej správy</w:t>
    </w:r>
  </w:p>
  <w:p w:rsidR="001617F7" w:rsidRPr="008627C3" w:rsidRDefault="00155FDB" w:rsidP="001617F7">
    <w:pPr>
      <w:pStyle w:val="Hlavika"/>
      <w:pBdr>
        <w:bottom w:val="single" w:sz="4" w:space="1" w:color="auto"/>
      </w:pBdr>
      <w:tabs>
        <w:tab w:val="clear" w:pos="4153"/>
        <w:tab w:val="clear" w:pos="8306"/>
        <w:tab w:val="center" w:pos="-142"/>
        <w:tab w:val="right" w:pos="9356"/>
      </w:tabs>
      <w:ind w:right="-1"/>
      <w:jc w:val="center"/>
      <w:rPr>
        <w:b/>
        <w:bCs/>
        <w:sz w:val="34"/>
        <w:szCs w:val="34"/>
      </w:rPr>
    </w:pPr>
    <w:r>
      <w:t xml:space="preserve">Hlavná </w:t>
    </w:r>
    <w:r w:rsidR="00B8112E">
      <w:t>71/40</w:t>
    </w:r>
    <w:r>
      <w:t>, 091 01  Stropkov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8EB"/>
    <w:multiLevelType w:val="multilevel"/>
    <w:tmpl w:val="EC16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40F7F"/>
    <w:multiLevelType w:val="multilevel"/>
    <w:tmpl w:val="EC16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8C6C2D"/>
    <w:multiLevelType w:val="hybridMultilevel"/>
    <w:tmpl w:val="2280D974"/>
    <w:lvl w:ilvl="0" w:tplc="A0B860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C58F2"/>
    <w:multiLevelType w:val="hybridMultilevel"/>
    <w:tmpl w:val="631A7018"/>
    <w:lvl w:ilvl="0" w:tplc="2ED03316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E4FCF"/>
    <w:multiLevelType w:val="multilevel"/>
    <w:tmpl w:val="EC16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85A88"/>
    <w:multiLevelType w:val="multilevel"/>
    <w:tmpl w:val="BB5C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D6F07BC"/>
    <w:multiLevelType w:val="hybridMultilevel"/>
    <w:tmpl w:val="00D40F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14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12"/>
  </w:num>
  <w:num w:numId="13">
    <w:abstractNumId w:val="6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92"/>
    <w:rsid w:val="0001491B"/>
    <w:rsid w:val="00017984"/>
    <w:rsid w:val="00024367"/>
    <w:rsid w:val="000246EF"/>
    <w:rsid w:val="00025196"/>
    <w:rsid w:val="00025858"/>
    <w:rsid w:val="00026ADF"/>
    <w:rsid w:val="00030AB0"/>
    <w:rsid w:val="00031790"/>
    <w:rsid w:val="00033BF1"/>
    <w:rsid w:val="0003439C"/>
    <w:rsid w:val="00036106"/>
    <w:rsid w:val="0004158E"/>
    <w:rsid w:val="00042440"/>
    <w:rsid w:val="00054B3C"/>
    <w:rsid w:val="00060DEA"/>
    <w:rsid w:val="0006445D"/>
    <w:rsid w:val="000677CE"/>
    <w:rsid w:val="00071B44"/>
    <w:rsid w:val="00072B40"/>
    <w:rsid w:val="0009360F"/>
    <w:rsid w:val="00094CFE"/>
    <w:rsid w:val="00096F1D"/>
    <w:rsid w:val="000A0FA1"/>
    <w:rsid w:val="000A2343"/>
    <w:rsid w:val="000B1A02"/>
    <w:rsid w:val="000B52AE"/>
    <w:rsid w:val="000B7E53"/>
    <w:rsid w:val="000C343B"/>
    <w:rsid w:val="000D0B51"/>
    <w:rsid w:val="000E79D3"/>
    <w:rsid w:val="000F1AA9"/>
    <w:rsid w:val="000F681E"/>
    <w:rsid w:val="0010102E"/>
    <w:rsid w:val="00101107"/>
    <w:rsid w:val="00106834"/>
    <w:rsid w:val="0010779F"/>
    <w:rsid w:val="00115052"/>
    <w:rsid w:val="00116AC6"/>
    <w:rsid w:val="00117396"/>
    <w:rsid w:val="00120D8D"/>
    <w:rsid w:val="001258F4"/>
    <w:rsid w:val="00126365"/>
    <w:rsid w:val="00137541"/>
    <w:rsid w:val="001444C5"/>
    <w:rsid w:val="001448CE"/>
    <w:rsid w:val="00144DAE"/>
    <w:rsid w:val="00145340"/>
    <w:rsid w:val="0014726C"/>
    <w:rsid w:val="00155FDB"/>
    <w:rsid w:val="001617F7"/>
    <w:rsid w:val="001654DA"/>
    <w:rsid w:val="001676E9"/>
    <w:rsid w:val="0017073F"/>
    <w:rsid w:val="00173830"/>
    <w:rsid w:val="00173AF3"/>
    <w:rsid w:val="001754AF"/>
    <w:rsid w:val="0017654A"/>
    <w:rsid w:val="00181008"/>
    <w:rsid w:val="001812BF"/>
    <w:rsid w:val="00185788"/>
    <w:rsid w:val="0018779F"/>
    <w:rsid w:val="001906BB"/>
    <w:rsid w:val="00197278"/>
    <w:rsid w:val="001A2139"/>
    <w:rsid w:val="001A6996"/>
    <w:rsid w:val="001B10F4"/>
    <w:rsid w:val="001C1440"/>
    <w:rsid w:val="001C3A35"/>
    <w:rsid w:val="001D0D98"/>
    <w:rsid w:val="001D2928"/>
    <w:rsid w:val="001D72E0"/>
    <w:rsid w:val="001E0E90"/>
    <w:rsid w:val="001E14AB"/>
    <w:rsid w:val="001E6D55"/>
    <w:rsid w:val="001F2444"/>
    <w:rsid w:val="001F2B2F"/>
    <w:rsid w:val="00201648"/>
    <w:rsid w:val="002022BC"/>
    <w:rsid w:val="00205969"/>
    <w:rsid w:val="00213AED"/>
    <w:rsid w:val="00215C1F"/>
    <w:rsid w:val="0023263B"/>
    <w:rsid w:val="002352AC"/>
    <w:rsid w:val="00235CEB"/>
    <w:rsid w:val="00243E4B"/>
    <w:rsid w:val="00243F7C"/>
    <w:rsid w:val="00251AB8"/>
    <w:rsid w:val="002521FD"/>
    <w:rsid w:val="00255DD2"/>
    <w:rsid w:val="00260D53"/>
    <w:rsid w:val="00262EE1"/>
    <w:rsid w:val="00272DA8"/>
    <w:rsid w:val="002838AC"/>
    <w:rsid w:val="002859A1"/>
    <w:rsid w:val="00286074"/>
    <w:rsid w:val="002A090E"/>
    <w:rsid w:val="002A7264"/>
    <w:rsid w:val="002B170E"/>
    <w:rsid w:val="002B2192"/>
    <w:rsid w:val="002B2B05"/>
    <w:rsid w:val="002C0951"/>
    <w:rsid w:val="002C20F9"/>
    <w:rsid w:val="002C6F06"/>
    <w:rsid w:val="002C7624"/>
    <w:rsid w:val="002D0271"/>
    <w:rsid w:val="002D0A6C"/>
    <w:rsid w:val="002D0CD2"/>
    <w:rsid w:val="002D3BD9"/>
    <w:rsid w:val="002D5A32"/>
    <w:rsid w:val="002D5AF1"/>
    <w:rsid w:val="002E3ACC"/>
    <w:rsid w:val="002E73EC"/>
    <w:rsid w:val="002F4B59"/>
    <w:rsid w:val="002F5DF5"/>
    <w:rsid w:val="002F7D59"/>
    <w:rsid w:val="00302925"/>
    <w:rsid w:val="00302951"/>
    <w:rsid w:val="0031414C"/>
    <w:rsid w:val="0031467C"/>
    <w:rsid w:val="00315DAA"/>
    <w:rsid w:val="00316351"/>
    <w:rsid w:val="00321529"/>
    <w:rsid w:val="0032236A"/>
    <w:rsid w:val="003329AD"/>
    <w:rsid w:val="00337E90"/>
    <w:rsid w:val="00344E52"/>
    <w:rsid w:val="003544DA"/>
    <w:rsid w:val="0036580A"/>
    <w:rsid w:val="00367F3C"/>
    <w:rsid w:val="00370932"/>
    <w:rsid w:val="003729F2"/>
    <w:rsid w:val="00374821"/>
    <w:rsid w:val="00380916"/>
    <w:rsid w:val="00380B8F"/>
    <w:rsid w:val="00384E75"/>
    <w:rsid w:val="00387947"/>
    <w:rsid w:val="00391BB7"/>
    <w:rsid w:val="003924AC"/>
    <w:rsid w:val="0039256A"/>
    <w:rsid w:val="00393D13"/>
    <w:rsid w:val="0039506D"/>
    <w:rsid w:val="003971D6"/>
    <w:rsid w:val="003A1166"/>
    <w:rsid w:val="003A3C6B"/>
    <w:rsid w:val="003A4089"/>
    <w:rsid w:val="003A45CD"/>
    <w:rsid w:val="003B432E"/>
    <w:rsid w:val="003C229A"/>
    <w:rsid w:val="003D56D7"/>
    <w:rsid w:val="003E7F11"/>
    <w:rsid w:val="003F1E7C"/>
    <w:rsid w:val="003F2AAE"/>
    <w:rsid w:val="003F3712"/>
    <w:rsid w:val="003F3D05"/>
    <w:rsid w:val="003F780D"/>
    <w:rsid w:val="00400379"/>
    <w:rsid w:val="004006C8"/>
    <w:rsid w:val="004054CF"/>
    <w:rsid w:val="0041103E"/>
    <w:rsid w:val="00412D32"/>
    <w:rsid w:val="0041620F"/>
    <w:rsid w:val="00420391"/>
    <w:rsid w:val="00424AA8"/>
    <w:rsid w:val="00427AB1"/>
    <w:rsid w:val="00432466"/>
    <w:rsid w:val="004432D7"/>
    <w:rsid w:val="00447FA6"/>
    <w:rsid w:val="004525AE"/>
    <w:rsid w:val="004530B7"/>
    <w:rsid w:val="004570EB"/>
    <w:rsid w:val="00460801"/>
    <w:rsid w:val="00465546"/>
    <w:rsid w:val="0046692A"/>
    <w:rsid w:val="0046732E"/>
    <w:rsid w:val="00475415"/>
    <w:rsid w:val="00477439"/>
    <w:rsid w:val="00477DA6"/>
    <w:rsid w:val="004819B1"/>
    <w:rsid w:val="004838D6"/>
    <w:rsid w:val="00493619"/>
    <w:rsid w:val="0049646B"/>
    <w:rsid w:val="004A292C"/>
    <w:rsid w:val="004B24C8"/>
    <w:rsid w:val="004B51B3"/>
    <w:rsid w:val="004C18EA"/>
    <w:rsid w:val="004C1D4A"/>
    <w:rsid w:val="004C2D05"/>
    <w:rsid w:val="004C5B32"/>
    <w:rsid w:val="004D4681"/>
    <w:rsid w:val="004E4954"/>
    <w:rsid w:val="00501E0E"/>
    <w:rsid w:val="0050263F"/>
    <w:rsid w:val="00502805"/>
    <w:rsid w:val="00502BAF"/>
    <w:rsid w:val="0050762C"/>
    <w:rsid w:val="005127EB"/>
    <w:rsid w:val="005241C4"/>
    <w:rsid w:val="00524EF6"/>
    <w:rsid w:val="0052581A"/>
    <w:rsid w:val="005373C1"/>
    <w:rsid w:val="00547B89"/>
    <w:rsid w:val="00552173"/>
    <w:rsid w:val="005671ED"/>
    <w:rsid w:val="00574021"/>
    <w:rsid w:val="005803FC"/>
    <w:rsid w:val="005837AA"/>
    <w:rsid w:val="00590065"/>
    <w:rsid w:val="00590E05"/>
    <w:rsid w:val="00591067"/>
    <w:rsid w:val="005950E5"/>
    <w:rsid w:val="00596DC1"/>
    <w:rsid w:val="005A02C3"/>
    <w:rsid w:val="005A723F"/>
    <w:rsid w:val="005B10FA"/>
    <w:rsid w:val="005B5B3C"/>
    <w:rsid w:val="005B60AB"/>
    <w:rsid w:val="005B6A76"/>
    <w:rsid w:val="005C0E2B"/>
    <w:rsid w:val="005C4EF0"/>
    <w:rsid w:val="005C5368"/>
    <w:rsid w:val="005C5E33"/>
    <w:rsid w:val="005D0C28"/>
    <w:rsid w:val="005D400B"/>
    <w:rsid w:val="005E07A2"/>
    <w:rsid w:val="005E5211"/>
    <w:rsid w:val="00600D64"/>
    <w:rsid w:val="00606C17"/>
    <w:rsid w:val="006127F7"/>
    <w:rsid w:val="00615254"/>
    <w:rsid w:val="0061718F"/>
    <w:rsid w:val="006203D9"/>
    <w:rsid w:val="006229D7"/>
    <w:rsid w:val="006473BC"/>
    <w:rsid w:val="006648DC"/>
    <w:rsid w:val="0067268D"/>
    <w:rsid w:val="00676788"/>
    <w:rsid w:val="0068345F"/>
    <w:rsid w:val="006914F1"/>
    <w:rsid w:val="00691D21"/>
    <w:rsid w:val="0069292E"/>
    <w:rsid w:val="00696898"/>
    <w:rsid w:val="006A304A"/>
    <w:rsid w:val="006A358F"/>
    <w:rsid w:val="006A6C0B"/>
    <w:rsid w:val="006A7185"/>
    <w:rsid w:val="006B32AE"/>
    <w:rsid w:val="006B5F83"/>
    <w:rsid w:val="006B6D2F"/>
    <w:rsid w:val="006C1253"/>
    <w:rsid w:val="006D07DE"/>
    <w:rsid w:val="006D29D9"/>
    <w:rsid w:val="006D3DC8"/>
    <w:rsid w:val="006D5364"/>
    <w:rsid w:val="006E1643"/>
    <w:rsid w:val="006E1E9C"/>
    <w:rsid w:val="006E3882"/>
    <w:rsid w:val="006F14C0"/>
    <w:rsid w:val="006F2436"/>
    <w:rsid w:val="00703737"/>
    <w:rsid w:val="00705B69"/>
    <w:rsid w:val="00715FD6"/>
    <w:rsid w:val="0072016A"/>
    <w:rsid w:val="00721379"/>
    <w:rsid w:val="00722F06"/>
    <w:rsid w:val="00745180"/>
    <w:rsid w:val="0075179C"/>
    <w:rsid w:val="00752117"/>
    <w:rsid w:val="00757F70"/>
    <w:rsid w:val="00770C4B"/>
    <w:rsid w:val="00770FE5"/>
    <w:rsid w:val="007738CB"/>
    <w:rsid w:val="00773FBD"/>
    <w:rsid w:val="00774B5B"/>
    <w:rsid w:val="00782F6B"/>
    <w:rsid w:val="00790658"/>
    <w:rsid w:val="0079304A"/>
    <w:rsid w:val="007A2686"/>
    <w:rsid w:val="007B3E35"/>
    <w:rsid w:val="007B4BAE"/>
    <w:rsid w:val="007B618E"/>
    <w:rsid w:val="007C1C6E"/>
    <w:rsid w:val="007C2CC8"/>
    <w:rsid w:val="007D1E78"/>
    <w:rsid w:val="007E2FBD"/>
    <w:rsid w:val="007E4190"/>
    <w:rsid w:val="007E5B40"/>
    <w:rsid w:val="007F18F0"/>
    <w:rsid w:val="007F5304"/>
    <w:rsid w:val="00822B02"/>
    <w:rsid w:val="00823BFA"/>
    <w:rsid w:val="00826176"/>
    <w:rsid w:val="00833B57"/>
    <w:rsid w:val="008370F5"/>
    <w:rsid w:val="00837131"/>
    <w:rsid w:val="00837F06"/>
    <w:rsid w:val="008402F9"/>
    <w:rsid w:val="008454C6"/>
    <w:rsid w:val="00846987"/>
    <w:rsid w:val="00851439"/>
    <w:rsid w:val="00852802"/>
    <w:rsid w:val="008609E4"/>
    <w:rsid w:val="00861EBA"/>
    <w:rsid w:val="008621E9"/>
    <w:rsid w:val="00865699"/>
    <w:rsid w:val="00867143"/>
    <w:rsid w:val="008731B6"/>
    <w:rsid w:val="00874D0D"/>
    <w:rsid w:val="008750C4"/>
    <w:rsid w:val="00881865"/>
    <w:rsid w:val="00882A75"/>
    <w:rsid w:val="00885938"/>
    <w:rsid w:val="00887796"/>
    <w:rsid w:val="00887C8F"/>
    <w:rsid w:val="008901D7"/>
    <w:rsid w:val="008902B5"/>
    <w:rsid w:val="008930C0"/>
    <w:rsid w:val="0089325F"/>
    <w:rsid w:val="00896DF8"/>
    <w:rsid w:val="008A25B8"/>
    <w:rsid w:val="008A29B3"/>
    <w:rsid w:val="008A2E79"/>
    <w:rsid w:val="008A40DB"/>
    <w:rsid w:val="008A60AA"/>
    <w:rsid w:val="008A7C63"/>
    <w:rsid w:val="008B7A96"/>
    <w:rsid w:val="008C0ED7"/>
    <w:rsid w:val="008C12C2"/>
    <w:rsid w:val="008C17C2"/>
    <w:rsid w:val="008C3D95"/>
    <w:rsid w:val="008C7EA9"/>
    <w:rsid w:val="008D04CD"/>
    <w:rsid w:val="008D1DF4"/>
    <w:rsid w:val="008D3107"/>
    <w:rsid w:val="008D6ED4"/>
    <w:rsid w:val="008E2031"/>
    <w:rsid w:val="008E23AA"/>
    <w:rsid w:val="008E23C6"/>
    <w:rsid w:val="008E59A7"/>
    <w:rsid w:val="008F27C6"/>
    <w:rsid w:val="008F336D"/>
    <w:rsid w:val="009003CE"/>
    <w:rsid w:val="0090781E"/>
    <w:rsid w:val="00914334"/>
    <w:rsid w:val="009215ED"/>
    <w:rsid w:val="00922502"/>
    <w:rsid w:val="00923B26"/>
    <w:rsid w:val="00924026"/>
    <w:rsid w:val="0092784F"/>
    <w:rsid w:val="009316D6"/>
    <w:rsid w:val="00932E88"/>
    <w:rsid w:val="009345EE"/>
    <w:rsid w:val="00935063"/>
    <w:rsid w:val="00935652"/>
    <w:rsid w:val="0093792B"/>
    <w:rsid w:val="00941ABB"/>
    <w:rsid w:val="00943DCD"/>
    <w:rsid w:val="00944719"/>
    <w:rsid w:val="009466AA"/>
    <w:rsid w:val="0095067B"/>
    <w:rsid w:val="00952182"/>
    <w:rsid w:val="00952712"/>
    <w:rsid w:val="00952F40"/>
    <w:rsid w:val="00956EF1"/>
    <w:rsid w:val="00962014"/>
    <w:rsid w:val="00964E4F"/>
    <w:rsid w:val="00965546"/>
    <w:rsid w:val="00970A0F"/>
    <w:rsid w:val="00971BAD"/>
    <w:rsid w:val="00973AE3"/>
    <w:rsid w:val="009816F4"/>
    <w:rsid w:val="009861DA"/>
    <w:rsid w:val="00994279"/>
    <w:rsid w:val="009A39B2"/>
    <w:rsid w:val="009B2107"/>
    <w:rsid w:val="009B4291"/>
    <w:rsid w:val="009B588E"/>
    <w:rsid w:val="009C303C"/>
    <w:rsid w:val="009C41F5"/>
    <w:rsid w:val="009C5665"/>
    <w:rsid w:val="009C587D"/>
    <w:rsid w:val="009C73DA"/>
    <w:rsid w:val="009D22A8"/>
    <w:rsid w:val="009D22DD"/>
    <w:rsid w:val="009D7BF4"/>
    <w:rsid w:val="009E1C24"/>
    <w:rsid w:val="009E739C"/>
    <w:rsid w:val="009E75F0"/>
    <w:rsid w:val="009E7C41"/>
    <w:rsid w:val="009F1462"/>
    <w:rsid w:val="009F4BFB"/>
    <w:rsid w:val="009F6C43"/>
    <w:rsid w:val="00A01C22"/>
    <w:rsid w:val="00A032BE"/>
    <w:rsid w:val="00A11E36"/>
    <w:rsid w:val="00A23C45"/>
    <w:rsid w:val="00A24BA9"/>
    <w:rsid w:val="00A26901"/>
    <w:rsid w:val="00A31BA2"/>
    <w:rsid w:val="00A41273"/>
    <w:rsid w:val="00A43602"/>
    <w:rsid w:val="00A47651"/>
    <w:rsid w:val="00A50217"/>
    <w:rsid w:val="00A5377A"/>
    <w:rsid w:val="00A574B0"/>
    <w:rsid w:val="00A57F5E"/>
    <w:rsid w:val="00A60314"/>
    <w:rsid w:val="00A6747F"/>
    <w:rsid w:val="00A7373F"/>
    <w:rsid w:val="00A75AAC"/>
    <w:rsid w:val="00A8087A"/>
    <w:rsid w:val="00A8758A"/>
    <w:rsid w:val="00A877D0"/>
    <w:rsid w:val="00A91B5D"/>
    <w:rsid w:val="00AA38A5"/>
    <w:rsid w:val="00AA4FAE"/>
    <w:rsid w:val="00AB02CF"/>
    <w:rsid w:val="00AB058A"/>
    <w:rsid w:val="00AB12DA"/>
    <w:rsid w:val="00AB2E3C"/>
    <w:rsid w:val="00AB6DCB"/>
    <w:rsid w:val="00AB7A87"/>
    <w:rsid w:val="00AB7EFB"/>
    <w:rsid w:val="00AC4D79"/>
    <w:rsid w:val="00AC5B0E"/>
    <w:rsid w:val="00AC63A9"/>
    <w:rsid w:val="00AC737D"/>
    <w:rsid w:val="00AD1B36"/>
    <w:rsid w:val="00AD25AA"/>
    <w:rsid w:val="00AD529F"/>
    <w:rsid w:val="00AE0D24"/>
    <w:rsid w:val="00AE3BF9"/>
    <w:rsid w:val="00AF11AD"/>
    <w:rsid w:val="00AF2B51"/>
    <w:rsid w:val="00AF4650"/>
    <w:rsid w:val="00AF4917"/>
    <w:rsid w:val="00B03CFE"/>
    <w:rsid w:val="00B062BE"/>
    <w:rsid w:val="00B10778"/>
    <w:rsid w:val="00B20652"/>
    <w:rsid w:val="00B21611"/>
    <w:rsid w:val="00B219B7"/>
    <w:rsid w:val="00B31D6A"/>
    <w:rsid w:val="00B379B8"/>
    <w:rsid w:val="00B42D77"/>
    <w:rsid w:val="00B4327A"/>
    <w:rsid w:val="00B4472F"/>
    <w:rsid w:val="00B461A4"/>
    <w:rsid w:val="00B5168A"/>
    <w:rsid w:val="00B51C2B"/>
    <w:rsid w:val="00B52F49"/>
    <w:rsid w:val="00B55EED"/>
    <w:rsid w:val="00B57C64"/>
    <w:rsid w:val="00B6546E"/>
    <w:rsid w:val="00B71101"/>
    <w:rsid w:val="00B776C8"/>
    <w:rsid w:val="00B8050E"/>
    <w:rsid w:val="00B8112E"/>
    <w:rsid w:val="00B81DE2"/>
    <w:rsid w:val="00B85395"/>
    <w:rsid w:val="00B875F1"/>
    <w:rsid w:val="00B940EB"/>
    <w:rsid w:val="00B96E52"/>
    <w:rsid w:val="00B97412"/>
    <w:rsid w:val="00B977DF"/>
    <w:rsid w:val="00BA07B8"/>
    <w:rsid w:val="00BB073A"/>
    <w:rsid w:val="00BB295A"/>
    <w:rsid w:val="00BB46FC"/>
    <w:rsid w:val="00BB485D"/>
    <w:rsid w:val="00BC010D"/>
    <w:rsid w:val="00BC0BFA"/>
    <w:rsid w:val="00BC19C7"/>
    <w:rsid w:val="00BC52AC"/>
    <w:rsid w:val="00BC6792"/>
    <w:rsid w:val="00BD1561"/>
    <w:rsid w:val="00BE08FC"/>
    <w:rsid w:val="00BE5A9D"/>
    <w:rsid w:val="00BF045A"/>
    <w:rsid w:val="00BF354C"/>
    <w:rsid w:val="00C0218F"/>
    <w:rsid w:val="00C0390E"/>
    <w:rsid w:val="00C04FB8"/>
    <w:rsid w:val="00C137F9"/>
    <w:rsid w:val="00C14AC7"/>
    <w:rsid w:val="00C15764"/>
    <w:rsid w:val="00C23896"/>
    <w:rsid w:val="00C245E7"/>
    <w:rsid w:val="00C25D1D"/>
    <w:rsid w:val="00C2786C"/>
    <w:rsid w:val="00C308D9"/>
    <w:rsid w:val="00C329D0"/>
    <w:rsid w:val="00C338A9"/>
    <w:rsid w:val="00C33A44"/>
    <w:rsid w:val="00C360E7"/>
    <w:rsid w:val="00C37D7B"/>
    <w:rsid w:val="00C42664"/>
    <w:rsid w:val="00C444D1"/>
    <w:rsid w:val="00C53BAA"/>
    <w:rsid w:val="00C722D1"/>
    <w:rsid w:val="00C76648"/>
    <w:rsid w:val="00C7714A"/>
    <w:rsid w:val="00C8022A"/>
    <w:rsid w:val="00C84F11"/>
    <w:rsid w:val="00C94630"/>
    <w:rsid w:val="00C94FE5"/>
    <w:rsid w:val="00CB07B5"/>
    <w:rsid w:val="00CB1B3E"/>
    <w:rsid w:val="00CB235E"/>
    <w:rsid w:val="00CB2C6B"/>
    <w:rsid w:val="00CC00E7"/>
    <w:rsid w:val="00CC0E11"/>
    <w:rsid w:val="00CC6B08"/>
    <w:rsid w:val="00CC74C2"/>
    <w:rsid w:val="00CD07B8"/>
    <w:rsid w:val="00CD12F3"/>
    <w:rsid w:val="00CD14D3"/>
    <w:rsid w:val="00CD3E54"/>
    <w:rsid w:val="00CD58E7"/>
    <w:rsid w:val="00CD6890"/>
    <w:rsid w:val="00CD7D51"/>
    <w:rsid w:val="00CE087E"/>
    <w:rsid w:val="00CE13CE"/>
    <w:rsid w:val="00CE1ED9"/>
    <w:rsid w:val="00CE2D5F"/>
    <w:rsid w:val="00CE5962"/>
    <w:rsid w:val="00CF0500"/>
    <w:rsid w:val="00CF12C7"/>
    <w:rsid w:val="00D01FE1"/>
    <w:rsid w:val="00D128C4"/>
    <w:rsid w:val="00D15116"/>
    <w:rsid w:val="00D15D0A"/>
    <w:rsid w:val="00D24335"/>
    <w:rsid w:val="00D321C4"/>
    <w:rsid w:val="00D32FF3"/>
    <w:rsid w:val="00D466C0"/>
    <w:rsid w:val="00D47071"/>
    <w:rsid w:val="00D51585"/>
    <w:rsid w:val="00D524F6"/>
    <w:rsid w:val="00D57944"/>
    <w:rsid w:val="00D6123B"/>
    <w:rsid w:val="00D6565C"/>
    <w:rsid w:val="00D7104C"/>
    <w:rsid w:val="00D71B27"/>
    <w:rsid w:val="00D762DF"/>
    <w:rsid w:val="00D7642A"/>
    <w:rsid w:val="00D76D6B"/>
    <w:rsid w:val="00D76F57"/>
    <w:rsid w:val="00D853DF"/>
    <w:rsid w:val="00D91FB7"/>
    <w:rsid w:val="00DA3342"/>
    <w:rsid w:val="00DA4BCE"/>
    <w:rsid w:val="00DA4E78"/>
    <w:rsid w:val="00DB337D"/>
    <w:rsid w:val="00DB62EC"/>
    <w:rsid w:val="00DC05BF"/>
    <w:rsid w:val="00DC507A"/>
    <w:rsid w:val="00DC7AAC"/>
    <w:rsid w:val="00E01BBD"/>
    <w:rsid w:val="00E01CF2"/>
    <w:rsid w:val="00E06272"/>
    <w:rsid w:val="00E069A4"/>
    <w:rsid w:val="00E151EB"/>
    <w:rsid w:val="00E22769"/>
    <w:rsid w:val="00E24C3A"/>
    <w:rsid w:val="00E276B4"/>
    <w:rsid w:val="00E364A6"/>
    <w:rsid w:val="00E409B5"/>
    <w:rsid w:val="00E47575"/>
    <w:rsid w:val="00E504D9"/>
    <w:rsid w:val="00E50FE1"/>
    <w:rsid w:val="00E53BBB"/>
    <w:rsid w:val="00E54641"/>
    <w:rsid w:val="00E56521"/>
    <w:rsid w:val="00E566B6"/>
    <w:rsid w:val="00E61699"/>
    <w:rsid w:val="00E80ABD"/>
    <w:rsid w:val="00E81C10"/>
    <w:rsid w:val="00E82DD1"/>
    <w:rsid w:val="00E82FDA"/>
    <w:rsid w:val="00E836DE"/>
    <w:rsid w:val="00E9300D"/>
    <w:rsid w:val="00EA09CE"/>
    <w:rsid w:val="00EA5169"/>
    <w:rsid w:val="00EA5935"/>
    <w:rsid w:val="00EB3CA5"/>
    <w:rsid w:val="00EB7D72"/>
    <w:rsid w:val="00EC7264"/>
    <w:rsid w:val="00ED3C29"/>
    <w:rsid w:val="00ED41C9"/>
    <w:rsid w:val="00EE421B"/>
    <w:rsid w:val="00EF06C1"/>
    <w:rsid w:val="00EF6F83"/>
    <w:rsid w:val="00EF7E3C"/>
    <w:rsid w:val="00F07AA3"/>
    <w:rsid w:val="00F2521D"/>
    <w:rsid w:val="00F27B93"/>
    <w:rsid w:val="00F3121F"/>
    <w:rsid w:val="00F325BA"/>
    <w:rsid w:val="00F37665"/>
    <w:rsid w:val="00F42421"/>
    <w:rsid w:val="00F515C3"/>
    <w:rsid w:val="00F51A89"/>
    <w:rsid w:val="00F51AC4"/>
    <w:rsid w:val="00F53BA4"/>
    <w:rsid w:val="00F53CE2"/>
    <w:rsid w:val="00F670B8"/>
    <w:rsid w:val="00F711CF"/>
    <w:rsid w:val="00F73AB9"/>
    <w:rsid w:val="00F86597"/>
    <w:rsid w:val="00F929E3"/>
    <w:rsid w:val="00F95012"/>
    <w:rsid w:val="00FA0073"/>
    <w:rsid w:val="00FA2BEB"/>
    <w:rsid w:val="00FA3D2D"/>
    <w:rsid w:val="00FC0B5E"/>
    <w:rsid w:val="00FD02E3"/>
    <w:rsid w:val="00FD08AC"/>
    <w:rsid w:val="00FD123B"/>
    <w:rsid w:val="00FD1D55"/>
    <w:rsid w:val="00FD37D9"/>
    <w:rsid w:val="00FD3D69"/>
    <w:rsid w:val="00FE5906"/>
    <w:rsid w:val="00FE7D85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2ED623-39D7-4DE8-86AA-5591562A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paragraph" w:styleId="Odsekzoznamu">
    <w:name w:val="List Paragraph"/>
    <w:basedOn w:val="Normlny"/>
    <w:uiPriority w:val="34"/>
    <w:qFormat/>
    <w:rsid w:val="00B8112E"/>
    <w:pPr>
      <w:ind w:left="720"/>
      <w:contextualSpacing/>
    </w:pPr>
  </w:style>
  <w:style w:type="character" w:styleId="PouitHypertextovPrepojenie">
    <w:name w:val="FollowedHyperlink"/>
    <w:basedOn w:val="Predvolenpsmoodseku"/>
    <w:rsid w:val="00243E4B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5A723F"/>
    <w:pPr>
      <w:spacing w:before="100" w:beforeAutospacing="1" w:after="100" w:afterAutospacing="1"/>
    </w:pPr>
    <w:rPr>
      <w:sz w:val="24"/>
      <w:szCs w:val="24"/>
    </w:rPr>
  </w:style>
  <w:style w:type="paragraph" w:customStyle="1" w:styleId="isselectedend">
    <w:name w:val="isselectedend"/>
    <w:basedOn w:val="Normlny"/>
    <w:rsid w:val="00C444D1"/>
    <w:pPr>
      <w:spacing w:before="100" w:beforeAutospacing="1" w:after="100" w:afterAutospacing="1"/>
    </w:pPr>
    <w:rPr>
      <w:sz w:val="24"/>
      <w:szCs w:val="24"/>
    </w:rPr>
  </w:style>
  <w:style w:type="character" w:styleId="Vrazn">
    <w:name w:val="Strong"/>
    <w:basedOn w:val="Predvolenpsmoodseku"/>
    <w:uiPriority w:val="22"/>
    <w:qFormat/>
    <w:rsid w:val="00DC7AAC"/>
    <w:rPr>
      <w:b/>
      <w:bCs/>
    </w:rPr>
  </w:style>
  <w:style w:type="paragraph" w:customStyle="1" w:styleId="Default">
    <w:name w:val="Default"/>
    <w:rsid w:val="0002436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268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18997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1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0909">
          <w:marLeft w:val="-68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1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49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30521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0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4465">
          <w:marLeft w:val="-68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018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2974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1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2972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3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8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90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veronika.harvanova@minv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vanova2746347\Desktop\vzory\&#352;abl&#243;na_list_p&#228;ta_Lehock&#225;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55081C4946044D8E8532D71236D9AA" ma:contentTypeVersion="0" ma:contentTypeDescription="Umožňuje vytvoriť nový dokument." ma:contentTypeScope="" ma:versionID="84c27d5c4d6dfcc391bb77114c77ef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list_Harmonogram" edit="true"/>
    <f:field ref="objsubject" par="" text="" edit="true"/>
    <f:field ref="objcreatedby" par="" text="Harvanová Veronika"/>
    <f:field ref="objcreatedat" par="" date="2026-07-06T11:51:34" text="6.7.2026 11:51:34"/>
    <f:field ref="objchangedby" par="" text="Lehocká Miloslava, Mgr."/>
    <f:field ref="objmodifiedat" par="" date="2026-07-06T14:14:56" text="6.7.2026 14:14:56"/>
    <f:field ref="doc_FSCFOLIO_1_1001_FieldDocumentNumber" par="" text=""/>
    <f:field ref="doc_FSCFOLIO_1_1001_FieldSubject" par="" text="" edit="true"/>
    <f:field ref="FSCFOLIO_1_1001_FieldCurrentUser" par="" text="Veronika Harvanová"/>
    <f:field ref="CCAPRECONFIG_15_1001_Objektname" par="" text="list_Harmonogram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bec Baňa"/>
    <f:field ref="SKEDITIONREG_103_510_POBox" par="" text=""/>
    <f:field ref="SKEDITIONREG_103_510_Ulica" par="" text="Baňa 47"/>
    <f:field ref="SKEDITIONREG_103_510_PSC" par="" text="091 01"/>
    <f:field ref="SKEDITIONREG_103_510_Obec" par="" text="Baňa"/>
    <f:field ref="SKEDITIONREG_103_510_Krajina" par="" text=""/>
    <f:field ref="SKEDITIONREG_103_510_Stat" par="" text="Slovensko"/>
    <f:field ref="SKEDITIONREG_103_510_AddrLine1" par="" text="Baňa 47"/>
    <f:field ref="SKEDITIONREG_103_510_AddrLine2" par="" text="091 01  Baňa"/>
    <f:field ref="SKEDITIONREG_103_510_AddrLine3" par="" text=""/>
    <f:field ref="SKEDITIONREG_103_510_AddrLine4" par="" text=""/>
    <f:field ref="SKEDITIONREG_103_510_ElAddr1" par="" text="Obec Baňa"/>
    <f:field ref="SKEDITIONREG_103_510_ElAddr2" par="" text="ico://sk/00330281"/>
    <f:field ref="SKMVPRECONFIG_103_510_MergeFieldNameOrganisationPerson" par="" text="Obec Baňa"/>
    <f:field ref="SKMVPRECONFIG_103_510_MergeFieldMainAddressStreet" par="" text="Baňa 47"/>
    <f:field ref="SKMVPRECONFIG_103_510_MergeFieldMaiAddressZIPCity" par="" text="091 01 Baňa"/>
    <f:field ref="SKMVPRECONFIG_103_510_MergeFieldOrganizationCountry" par="" text="Slovensko"/>
    <f:field ref="SKMVPRECONFIG_103_510_MergeFieldAddressPOBoxOrStreet" par="" text=""/>
  </f:record>
  <f:display par="" text="Serialcontext &gt; Adresáti">
    <f:field ref="SKEDITIONREG_103_510_MenoNazov" text="Názov (pole)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  <f:record inx="2">
    <f:field ref="SKEDITIONREG_103_510_MenoNazov" par="" text="Obec Breznica"/>
    <f:field ref="SKEDITIONREG_103_510_POBox" par="" text=""/>
    <f:field ref="SKEDITIONREG_103_510_Ulica" par="" text="Breznica"/>
    <f:field ref="SKEDITIONREG_103_510_PSC" par="" text="091 01"/>
    <f:field ref="SKEDITIONREG_103_510_Obec" par="" text="Breznica"/>
    <f:field ref="SKEDITIONREG_103_510_Krajina" par="" text=""/>
    <f:field ref="SKEDITIONREG_103_510_Stat" par="" text="Slovensko"/>
    <f:field ref="SKEDITIONREG_103_510_AddrLine1" par="" text="Breznica 100"/>
    <f:field ref="SKEDITIONREG_103_510_AddrLine2" par="" text="091 01  Breznica"/>
    <f:field ref="SKEDITIONREG_103_510_AddrLine3" par="" text=""/>
    <f:field ref="SKEDITIONREG_103_510_AddrLine4" par="" text=""/>
    <f:field ref="SKEDITIONREG_103_510_ElAddr1" par="" text="Obec Breznica"/>
    <f:field ref="SKEDITIONREG_103_510_ElAddr2" par="" text="ico://sk/00330329"/>
    <f:field ref="SKMVPRECONFIG_103_510_MergeFieldNameOrganisationPerson" par="" text="Obec Breznica"/>
    <f:field ref="SKMVPRECONFIG_103_510_MergeFieldMainAddressStreet" par="" text="Breznica"/>
    <f:field ref="SKMVPRECONFIG_103_510_MergeFieldMaiAddressZIPCity" par="" text="091 01 Breznica"/>
    <f:field ref="SKMVPRECONFIG_103_510_MergeFieldOrganizationCountry" par="" text="Slovensko"/>
    <f:field ref="SKMVPRECONFIG_103_510_MergeFieldAddressPOBoxOrStreet" par="" text=""/>
  </f:record>
  <f:record inx="3">
    <f:field ref="SKEDITIONREG_103_510_MenoNazov" par="" text="Obec Breznička, okres Stropkov"/>
    <f:field ref="SKEDITIONREG_103_510_POBox" par="" text=""/>
    <f:field ref="SKEDITIONREG_103_510_Ulica" par="" text="Breznička"/>
    <f:field ref="SKEDITIONREG_103_510_PSC" par="" text="091 01"/>
    <f:field ref="SKEDITIONREG_103_510_Obec" par="" text="Breznička"/>
    <f:field ref="SKEDITIONREG_103_510_Krajina" par="" text=""/>
    <f:field ref="SKEDITIONREG_103_510_Stat" par="" text="Slovensko"/>
    <f:field ref="SKEDITIONREG_103_510_AddrLine1" par="" text="Breznička 35"/>
    <f:field ref="SKEDITIONREG_103_510_AddrLine2" par="" text="091 01  Breznička"/>
    <f:field ref="SKEDITIONREG_103_510_AddrLine3" par="" text=""/>
    <f:field ref="SKEDITIONREG_103_510_AddrLine4" par="" text=""/>
    <f:field ref="SKEDITIONREG_103_510_ElAddr1" par="" text="Obec Breznička"/>
    <f:field ref="SKEDITIONREG_103_510_ElAddr2" par="" text="ico://sk/00330337"/>
    <f:field ref="SKMVPRECONFIG_103_510_MergeFieldNameOrganisationPerson" par="" text="Obec Breznička, okres Stropkov"/>
    <f:field ref="SKMVPRECONFIG_103_510_MergeFieldMainAddressStreet" par="" text="Breznička"/>
    <f:field ref="SKMVPRECONFIG_103_510_MergeFieldMaiAddressZIPCity" par="" text="091 01 Breznička"/>
    <f:field ref="SKMVPRECONFIG_103_510_MergeFieldOrganizationCountry" par="" text="Slovensko"/>
    <f:field ref="SKMVPRECONFIG_103_510_MergeFieldAddressPOBoxOrStreet" par="" text=""/>
  </f:record>
  <f:record inx="4">
    <f:field ref="SKEDITIONREG_103_510_MenoNazov" par="" text="Obec Brusnica"/>
    <f:field ref="SKEDITIONREG_103_510_POBox" par="" text=""/>
    <f:field ref="SKEDITIONREG_103_510_Ulica" par="" text="Brusnica 44"/>
    <f:field ref="SKEDITIONREG_103_510_PSC" par="" text="090 31"/>
    <f:field ref="SKEDITIONREG_103_510_Obec" par="" text="Brusnica"/>
    <f:field ref="SKEDITIONREG_103_510_Krajina" par="" text=""/>
    <f:field ref="SKEDITIONREG_103_510_Stat" par="" text="Slovensko"/>
    <f:field ref="SKEDITIONREG_103_510_AddrLine1" par="" text="Brusnica 44"/>
    <f:field ref="SKEDITIONREG_103_510_AddrLine2" par="" text="090 31  Brusnica"/>
    <f:field ref="SKEDITIONREG_103_510_AddrLine3" par="" text=""/>
    <f:field ref="SKEDITIONREG_103_510_AddrLine4" par="" text=""/>
    <f:field ref="SKEDITIONREG_103_510_ElAddr1" par="" text="Obec Brusnica"/>
    <f:field ref="SKEDITIONREG_103_510_ElAddr2" par="" text="ico://sk/00330345"/>
    <f:field ref="SKMVPRECONFIG_103_510_MergeFieldNameOrganisationPerson" par="" text="Obec Brusnica"/>
    <f:field ref="SKMVPRECONFIG_103_510_MergeFieldMainAddressStreet" par="" text="Brusnica 44"/>
    <f:field ref="SKMVPRECONFIG_103_510_MergeFieldMaiAddressZIPCity" par="" text="090 31 Brusnica"/>
    <f:field ref="SKMVPRECONFIG_103_510_MergeFieldOrganizationCountry" par="" text="Slovensko"/>
    <f:field ref="SKMVPRECONFIG_103_510_MergeFieldAddressPOBoxOrStreet" par="" text=""/>
  </f:record>
  <f:record inx="5">
    <f:field ref="SKEDITIONREG_103_510_MenoNazov" par="" text="Obec Bukovce"/>
    <f:field ref="SKEDITIONREG_103_510_POBox" par="" text=""/>
    <f:field ref="SKEDITIONREG_103_510_Ulica" par="" text="Bukovce 79"/>
    <f:field ref="SKEDITIONREG_103_510_PSC" par="" text="090 22"/>
    <f:field ref="SKEDITIONREG_103_510_Obec" par="" text="Bukovce"/>
    <f:field ref="SKEDITIONREG_103_510_Krajina" par="" text=""/>
    <f:field ref="SKEDITIONREG_103_510_Stat" par="" text="Slovensko"/>
    <f:field ref="SKEDITIONREG_103_510_AddrLine1" par="" text="Bukovce 79"/>
    <f:field ref="SKEDITIONREG_103_510_AddrLine2" par="" text="Bukovce"/>
    <f:field ref="SKEDITIONREG_103_510_AddrLine3" par="" text="Stropkov"/>
    <f:field ref="SKEDITIONREG_103_510_AddrLine4" par="" text=""/>
    <f:field ref="SKEDITIONREG_103_510_ElAddr1" par="" text="Obec Bukovce"/>
    <f:field ref="SKEDITIONREG_103_510_ElAddr2" par="" text="ico://sk/00330353_10001"/>
    <f:field ref="SKMVPRECONFIG_103_510_MergeFieldNameOrganisationPerson" par="" text="Obec Bukovce"/>
    <f:field ref="SKMVPRECONFIG_103_510_MergeFieldMainAddressStreet" par="" text="Bukovce 79"/>
    <f:field ref="SKMVPRECONFIG_103_510_MergeFieldMaiAddressZIPCity" par="" text="090 22 Bukovce"/>
    <f:field ref="SKMVPRECONFIG_103_510_MergeFieldOrganizationCountry" par="" text="Slovensko"/>
    <f:field ref="SKMVPRECONFIG_103_510_MergeFieldAddressPOBoxOrStreet" par="" text=""/>
  </f:record>
  <f:record inx="6">
    <f:field ref="SKEDITIONREG_103_510_MenoNazov" par="" text="Obec Bžany"/>
    <f:field ref="SKEDITIONREG_103_510_POBox" par="" text=""/>
    <f:field ref="SKEDITIONREG_103_510_Ulica" par="" text="Bžany 46"/>
    <f:field ref="SKEDITIONREG_103_510_PSC" par="" text="090 33"/>
    <f:field ref="SKEDITIONREG_103_510_Obec" par="" text="Bžany"/>
    <f:field ref="SKEDITIONREG_103_510_Krajina" par="" text=""/>
    <f:field ref="SKEDITIONREG_103_510_Stat" par="" text="Slovensko"/>
    <f:field ref="SKEDITIONREG_103_510_AddrLine1" par="" text="Bžany 46"/>
    <f:field ref="SKEDITIONREG_103_510_AddrLine2" par="" text="Stropkov"/>
    <f:field ref="SKEDITIONREG_103_510_AddrLine3" par="" text=""/>
    <f:field ref="SKEDITIONREG_103_510_AddrLine4" par="" text=""/>
    <f:field ref="SKEDITIONREG_103_510_ElAddr1" par="" text="Obec Bžany"/>
    <f:field ref="SKEDITIONREG_103_510_ElAddr2" par="" text="ico://sk/00330370"/>
    <f:field ref="SKMVPRECONFIG_103_510_MergeFieldNameOrganisationPerson" par="" text="Obec Bžany"/>
    <f:field ref="SKMVPRECONFIG_103_510_MergeFieldMainAddressStreet" par="" text="Bžany 46"/>
    <f:field ref="SKMVPRECONFIG_103_510_MergeFieldMaiAddressZIPCity" par="" text="090 33 Bžany"/>
    <f:field ref="SKMVPRECONFIG_103_510_MergeFieldOrganizationCountry" par="" text="Slovensko"/>
    <f:field ref="SKMVPRECONFIG_103_510_MergeFieldAddressPOBoxOrStreet" par="" text=""/>
  </f:record>
  <f:record inx="7">
    <f:field ref="SKEDITIONREG_103_510_MenoNazov" par="" text="Obec Duplín"/>
    <f:field ref="SKEDITIONREG_103_510_POBox" par="" text=""/>
    <f:field ref="SKEDITIONREG_103_510_Ulica" par="" text="Duplín 66"/>
    <f:field ref="SKEDITIONREG_103_510_PSC" par="" text="091 01"/>
    <f:field ref="SKEDITIONREG_103_510_Obec" par="" text="Duplín"/>
    <f:field ref="SKEDITIONREG_103_510_Krajina" par="" text=""/>
    <f:field ref="SKEDITIONREG_103_510_Stat" par="" text="Slovensko"/>
    <f:field ref="SKEDITIONREG_103_510_AddrLine1" par="" text="Duplín 66"/>
    <f:field ref="SKEDITIONREG_103_510_AddrLine2" par="" text="Duplín"/>
    <f:field ref="SKEDITIONREG_103_510_AddrLine3" par="" text="Stropkov"/>
    <f:field ref="SKEDITIONREG_103_510_AddrLine4" par="" text=""/>
    <f:field ref="SKEDITIONREG_103_510_ElAddr1" par="" text="Obec Duplín"/>
    <f:field ref="SKEDITIONREG_103_510_ElAddr2" par="" text="ico://sk/00330434_10001"/>
    <f:field ref="SKMVPRECONFIG_103_510_MergeFieldNameOrganisationPerson" par="" text="Obec Duplín"/>
    <f:field ref="SKMVPRECONFIG_103_510_MergeFieldMainAddressStreet" par="" text="Duplín 66"/>
    <f:field ref="SKMVPRECONFIG_103_510_MergeFieldMaiAddressZIPCity" par="" text="091 01 Duplín"/>
    <f:field ref="SKMVPRECONFIG_103_510_MergeFieldOrganizationCountry" par="" text="Slovensko"/>
    <f:field ref="SKMVPRECONFIG_103_510_MergeFieldAddressPOBoxOrStreet" par="" text=""/>
  </f:record>
  <f:record inx="8">
    <f:field ref="SKEDITIONREG_103_510_MenoNazov" par="" text="Obec Gribov"/>
    <f:field ref="SKEDITIONREG_103_510_POBox" par="" text=""/>
    <f:field ref="SKEDITIONREG_103_510_Ulica" par="" text="Gribov 56"/>
    <f:field ref="SKEDITIONREG_103_510_PSC" par="" text="090 22"/>
    <f:field ref="SKEDITIONREG_103_510_Obec" par="" text="Gribov"/>
    <f:field ref="SKEDITIONREG_103_510_Krajina" par="" text=""/>
    <f:field ref="SKEDITIONREG_103_510_Stat" par="" text="Slovensko"/>
    <f:field ref="SKEDITIONREG_103_510_AddrLine1" par="" text="Gribov 36"/>
    <f:field ref="SKEDITIONREG_103_510_AddrLine2" par="" text="090 22  Bukovce"/>
    <f:field ref="SKEDITIONREG_103_510_AddrLine3" par="" text=""/>
    <f:field ref="SKEDITIONREG_103_510_AddrLine4" par="" text=""/>
    <f:field ref="SKEDITIONREG_103_510_ElAddr1" par="" text="Obec Gribov"/>
    <f:field ref="SKEDITIONREG_103_510_ElAddr2" par="" text="ico://sk/00330451"/>
    <f:field ref="SKMVPRECONFIG_103_510_MergeFieldNameOrganisationPerson" par="" text="Obec Gribov"/>
    <f:field ref="SKMVPRECONFIG_103_510_MergeFieldMainAddressStreet" par="" text="Gribov 56"/>
    <f:field ref="SKMVPRECONFIG_103_510_MergeFieldMaiAddressZIPCity" par="" text="090 22 Gribov"/>
    <f:field ref="SKMVPRECONFIG_103_510_MergeFieldOrganizationCountry" par="" text="Slovensko"/>
    <f:field ref="SKMVPRECONFIG_103_510_MergeFieldAddressPOBoxOrStreet" par="" text=""/>
  </f:record>
  <f:record inx="9">
    <f:field ref="SKEDITIONREG_103_510_MenoNazov" par="" text="Obec Havaj"/>
    <f:field ref="SKEDITIONREG_103_510_POBox" par="" text=""/>
    <f:field ref="SKEDITIONREG_103_510_Ulica" par="" text="Havaj 13"/>
    <f:field ref="SKEDITIONREG_103_510_PSC" par="" text="090 23"/>
    <f:field ref="SKEDITIONREG_103_510_Obec" par="" text="Havaj"/>
    <f:field ref="SKEDITIONREG_103_510_Krajina" par="" text=""/>
    <f:field ref="SKEDITIONREG_103_510_Stat" par="" text="Slovensko"/>
    <f:field ref="SKEDITIONREG_103_510_AddrLine1" par="" text="Havaj 13"/>
    <f:field ref="SKEDITIONREG_103_510_AddrLine2" par="" text="Havaj"/>
    <f:field ref="SKEDITIONREG_103_510_AddrLine3" par="" text="Stropkov"/>
    <f:field ref="SKEDITIONREG_103_510_AddrLine4" par="" text=""/>
    <f:field ref="SKEDITIONREG_103_510_ElAddr1" par="" text="Obec Havaj"/>
    <f:field ref="SKEDITIONREG_103_510_ElAddr2" par="" text="ico://sk/00330469_10002"/>
    <f:field ref="SKMVPRECONFIG_103_510_MergeFieldNameOrganisationPerson" par="" text="Obec Havaj"/>
    <f:field ref="SKMVPRECONFIG_103_510_MergeFieldMainAddressStreet" par="" text="Havaj 13"/>
    <f:field ref="SKMVPRECONFIG_103_510_MergeFieldMaiAddressZIPCity" par="" text="090 23 Havaj"/>
    <f:field ref="SKMVPRECONFIG_103_510_MergeFieldOrganizationCountry" par="" text="Slovensko"/>
    <f:field ref="SKMVPRECONFIG_103_510_MergeFieldAddressPOBoxOrStreet" par="" text=""/>
  </f:record>
  <f:record inx="10">
    <f:field ref="SKEDITIONREG_103_510_MenoNazov" par="" text="Obec Chotča"/>
    <f:field ref="SKEDITIONREG_103_510_POBox" par="" text=""/>
    <f:field ref="SKEDITIONREG_103_510_Ulica" par="" text="Chotča 3"/>
    <f:field ref="SKEDITIONREG_103_510_PSC" par="" text="090 21"/>
    <f:field ref="SKEDITIONREG_103_510_Obec" par="" text="Chotča"/>
    <f:field ref="SKEDITIONREG_103_510_Krajina" par="" text=""/>
    <f:field ref="SKEDITIONREG_103_510_Stat" par="" text="Slovensko"/>
    <f:field ref="SKEDITIONREG_103_510_AddrLine1" par="" text="Chotča 3"/>
    <f:field ref="SKEDITIONREG_103_510_AddrLine2" par="" text="090 21  Chotča"/>
    <f:field ref="SKEDITIONREG_103_510_AddrLine3" par="" text=""/>
    <f:field ref="SKEDITIONREG_103_510_AddrLine4" par="" text=""/>
    <f:field ref="SKEDITIONREG_103_510_ElAddr1" par="" text="Obec Chotča"/>
    <f:field ref="SKEDITIONREG_103_510_ElAddr2" par="" text="ico://sk/00330507"/>
    <f:field ref="SKMVPRECONFIG_103_510_MergeFieldNameOrganisationPerson" par="" text="Obec Chotča"/>
    <f:field ref="SKMVPRECONFIG_103_510_MergeFieldMainAddressStreet" par="" text="Chotča 3"/>
    <f:field ref="SKMVPRECONFIG_103_510_MergeFieldMaiAddressZIPCity" par="" text="090 21 Chotča"/>
    <f:field ref="SKMVPRECONFIG_103_510_MergeFieldOrganizationCountry" par="" text="Slovensko"/>
    <f:field ref="SKMVPRECONFIG_103_510_MergeFieldAddressPOBoxOrStreet" par="" text=""/>
  </f:record>
  <f:record inx="11">
    <f:field ref="SKEDITIONREG_103_510_MenoNazov" par="" text="Obec Jakušovce"/>
    <f:field ref="SKEDITIONREG_103_510_POBox" par="" text=""/>
    <f:field ref="SKEDITIONREG_103_510_Ulica" par="" text="Jakušovce 3"/>
    <f:field ref="SKEDITIONREG_103_510_PSC" par="" text="090 31"/>
    <f:field ref="SKEDITIONREG_103_510_Obec" par="" text="Jakušovce"/>
    <f:field ref="SKEDITIONREG_103_510_Krajina" par="" text=""/>
    <f:field ref="SKEDITIONREG_103_510_Stat" par="" text="Slovensko"/>
    <f:field ref="SKEDITIONREG_103_510_AddrLine1" par="" text="Jakušovce 3"/>
    <f:field ref="SKEDITIONREG_103_510_AddrLine2" par="" text="090 31  Jakušovce"/>
    <f:field ref="SKEDITIONREG_103_510_AddrLine3" par="" text=""/>
    <f:field ref="SKEDITIONREG_103_510_AddrLine4" par="" text=""/>
    <f:field ref="SKEDITIONREG_103_510_ElAddr1" par="" text="Obec Jakušovce"/>
    <f:field ref="SKEDITIONREG_103_510_ElAddr2" par="" text="ico://sk/00330515"/>
    <f:field ref="SKMVPRECONFIG_103_510_MergeFieldNameOrganisationPerson" par="" text="Obec Jakušovce"/>
    <f:field ref="SKMVPRECONFIG_103_510_MergeFieldMainAddressStreet" par="" text="Jakušovce 3"/>
    <f:field ref="SKMVPRECONFIG_103_510_MergeFieldMaiAddressZIPCity" par="" text="090 31 Jakušovce"/>
    <f:field ref="SKMVPRECONFIG_103_510_MergeFieldOrganizationCountry" par="" text="Slovensko"/>
    <f:field ref="SKMVPRECONFIG_103_510_MergeFieldAddressPOBoxOrStreet" par="" text=""/>
  </f:record>
  <f:record inx="12">
    <f:field ref="SKEDITIONREG_103_510_MenoNazov" par="" text="Obec Kolbovce"/>
    <f:field ref="SKEDITIONREG_103_510_POBox" par="" text=""/>
    <f:field ref="SKEDITIONREG_103_510_Ulica" par="" text="Kolbovce 44"/>
    <f:field ref="SKEDITIONREG_103_510_PSC" par="" text="090 31"/>
    <f:field ref="SKEDITIONREG_103_510_Obec" par="" text="Kolbovce"/>
    <f:field ref="SKEDITIONREG_103_510_Krajina" par="" text=""/>
    <f:field ref="SKEDITIONREG_103_510_Stat" par="" text="Slovensko"/>
    <f:field ref="SKEDITIONREG_103_510_AddrLine1" par="" text="Kolbovce 44"/>
    <f:field ref="SKEDITIONREG_103_510_AddrLine2" par="" text="090 31  Kolbovce"/>
    <f:field ref="SKEDITIONREG_103_510_AddrLine3" par="" text=""/>
    <f:field ref="SKEDITIONREG_103_510_AddrLine4" par="" text=""/>
    <f:field ref="SKEDITIONREG_103_510_ElAddr1" par="" text="Obec Kolbovce"/>
    <f:field ref="SKEDITIONREG_103_510_ElAddr2" par="" text="ico://sk/00330558"/>
    <f:field ref="SKMVPRECONFIG_103_510_MergeFieldNameOrganisationPerson" par="" text="Obec Kolbovce"/>
    <f:field ref="SKMVPRECONFIG_103_510_MergeFieldMainAddressStreet" par="" text="Kolbovce 44"/>
    <f:field ref="SKMVPRECONFIG_103_510_MergeFieldMaiAddressZIPCity" par="" text="090 31 Kolbovce"/>
    <f:field ref="SKMVPRECONFIG_103_510_MergeFieldOrganizationCountry" par="" text="Slovensko"/>
    <f:field ref="SKMVPRECONFIG_103_510_MergeFieldAddressPOBoxOrStreet" par="" text=""/>
  </f:record>
  <f:record inx="13">
    <f:field ref="SKEDITIONREG_103_510_MenoNazov" par="" text="Obec Korunková"/>
    <f:field ref="SKEDITIONREG_103_510_POBox" par="" text=""/>
    <f:field ref="SKEDITIONREG_103_510_Ulica" par="" text="Korunková 22"/>
    <f:field ref="SKEDITIONREG_103_510_PSC" par="" text="090 31"/>
    <f:field ref="SKEDITIONREG_103_510_Obec" par="" text="Korunková"/>
    <f:field ref="SKEDITIONREG_103_510_Krajina" par="" text=""/>
    <f:field ref="SKEDITIONREG_103_510_Stat" par="" text="Slovensko"/>
    <f:field ref="SKEDITIONREG_103_510_AddrLine1" par="" text="Korunková 22"/>
    <f:field ref="SKEDITIONREG_103_510_AddrLine2" par="" text="090 31  Korunková"/>
    <f:field ref="SKEDITIONREG_103_510_AddrLine3" par="" text=""/>
    <f:field ref="SKEDITIONREG_103_510_AddrLine4" par="" text=""/>
    <f:field ref="SKEDITIONREG_103_510_ElAddr1" par="" text="Obec Korunková"/>
    <f:field ref="SKEDITIONREG_103_510_ElAddr2" par="" text="ico://sk/00330574"/>
    <f:field ref="SKMVPRECONFIG_103_510_MergeFieldNameOrganisationPerson" par="" text="Obec Korunková"/>
    <f:field ref="SKMVPRECONFIG_103_510_MergeFieldMainAddressStreet" par="" text="Korunková 22"/>
    <f:field ref="SKMVPRECONFIG_103_510_MergeFieldMaiAddressZIPCity" par="" text="090 31 Korunková"/>
    <f:field ref="SKMVPRECONFIG_103_510_MergeFieldOrganizationCountry" par="" text="Slovensko"/>
    <f:field ref="SKMVPRECONFIG_103_510_MergeFieldAddressPOBoxOrStreet" par="" text=""/>
  </f:record>
  <f:record inx="14">
    <f:field ref="SKEDITIONREG_103_510_MenoNazov" par="" text="Obec Kožuchovce"/>
    <f:field ref="SKEDITIONREG_103_510_POBox" par="" text=""/>
    <f:field ref="SKEDITIONREG_103_510_Ulica" par="" text="Kožuchovce 21"/>
    <f:field ref="SKEDITIONREG_103_510_PSC" par="" text="090 22"/>
    <f:field ref="SKEDITIONREG_103_510_Obec" par="" text="Kožuchovce"/>
    <f:field ref="SKEDITIONREG_103_510_Krajina" par="" text=""/>
    <f:field ref="SKEDITIONREG_103_510_Stat" par="" text="Slovensko"/>
    <f:field ref="SKEDITIONREG_103_510_AddrLine1" par="" text="Kožuchovce 22"/>
    <f:field ref="SKEDITIONREG_103_510_AddrLine2" par="" text="090 22  Kožuchovce"/>
    <f:field ref="SKEDITIONREG_103_510_AddrLine3" par="" text=""/>
    <f:field ref="SKEDITIONREG_103_510_AddrLine4" par="" text=""/>
    <f:field ref="SKEDITIONREG_103_510_ElAddr1" par="" text="Obec Kožuchovce"/>
    <f:field ref="SKEDITIONREG_103_510_ElAddr2" par="" text="ico://sk/00330582"/>
    <f:field ref="SKMVPRECONFIG_103_510_MergeFieldNameOrganisationPerson" par="" text="Obec Kožuchovce"/>
    <f:field ref="SKMVPRECONFIG_103_510_MergeFieldMainAddressStreet" par="" text="Kožuchovce 21"/>
    <f:field ref="SKMVPRECONFIG_103_510_MergeFieldMaiAddressZIPCity" par="" text="090 22 Kožuchovce"/>
    <f:field ref="SKMVPRECONFIG_103_510_MergeFieldOrganizationCountry" par="" text="Slovensko"/>
    <f:field ref="SKMVPRECONFIG_103_510_MergeFieldAddressPOBoxOrStreet" par="" text=""/>
  </f:record>
  <f:record inx="15">
    <f:field ref="SKEDITIONREG_103_510_MenoNazov" par="" text="Obec Krišľovce"/>
    <f:field ref="SKEDITIONREG_103_510_POBox" par="" text=""/>
    <f:field ref="SKEDITIONREG_103_510_Ulica" par="" text="Krišľovce"/>
    <f:field ref="SKEDITIONREG_103_510_PSC" par="" text="090 31"/>
    <f:field ref="SKEDITIONREG_103_510_Obec" par="" text="Krišľovce"/>
    <f:field ref="SKEDITIONREG_103_510_Krajina" par="" text=""/>
    <f:field ref="SKEDITIONREG_103_510_Stat" par="" text="Slovensko"/>
    <f:field ref="SKEDITIONREG_103_510_AddrLine1" par="" text="Krišľovce 17"/>
    <f:field ref="SKEDITIONREG_103_510_AddrLine2" par="" text="090 31  Krišľovce"/>
    <f:field ref="SKEDITIONREG_103_510_AddrLine3" par="" text=""/>
    <f:field ref="SKEDITIONREG_103_510_AddrLine4" par="" text=""/>
    <f:field ref="SKEDITIONREG_103_510_ElAddr1" par="" text="Obec Krišľovce"/>
    <f:field ref="SKEDITIONREG_103_510_ElAddr2" par="" text="ico://sk/00330639"/>
    <f:field ref="SKMVPRECONFIG_103_510_MergeFieldNameOrganisationPerson" par="" text="Obec Krišľovce"/>
    <f:field ref="SKMVPRECONFIG_103_510_MergeFieldMainAddressStreet" par="" text="Krišľovce"/>
    <f:field ref="SKMVPRECONFIG_103_510_MergeFieldMaiAddressZIPCity" par="" text="090 31 Krišľovce"/>
    <f:field ref="SKMVPRECONFIG_103_510_MergeFieldOrganizationCountry" par="" text="Slovensko"/>
    <f:field ref="SKMVPRECONFIG_103_510_MergeFieldAddressPOBoxOrStreet" par="" text=""/>
  </f:record>
  <f:record inx="16">
    <f:field ref="SKEDITIONREG_103_510_MenoNazov" par="" text="Obec Kručov"/>
    <f:field ref="SKEDITIONREG_103_510_POBox" par="" text=""/>
    <f:field ref="SKEDITIONREG_103_510_Ulica" par="" text="Kručov 60"/>
    <f:field ref="SKEDITIONREG_103_510_PSC" par="" text="090 32"/>
    <f:field ref="SKEDITIONREG_103_510_Obec" par="" text="Kručov"/>
    <f:field ref="SKEDITIONREG_103_510_Krajina" par="" text=""/>
    <f:field ref="SKEDITIONREG_103_510_Stat" par="" text="Slovensko"/>
    <f:field ref="SKEDITIONREG_103_510_AddrLine1" par="" text="Kručov 60"/>
    <f:field ref="SKEDITIONREG_103_510_AddrLine2" par="" text="090 32  Kručov"/>
    <f:field ref="SKEDITIONREG_103_510_AddrLine3" par="" text=""/>
    <f:field ref="SKEDITIONREG_103_510_AddrLine4" par="" text=""/>
    <f:field ref="SKEDITIONREG_103_510_ElAddr1" par="" text="Obec Kručov"/>
    <f:field ref="SKEDITIONREG_103_510_ElAddr2" par="" text="ico://sk/00330957"/>
    <f:field ref="SKMVPRECONFIG_103_510_MergeFieldNameOrganisationPerson" par="" text="Obec Kručov"/>
    <f:field ref="SKMVPRECONFIG_103_510_MergeFieldMainAddressStreet" par="" text="Kručov 60"/>
    <f:field ref="SKMVPRECONFIG_103_510_MergeFieldMaiAddressZIPCity" par="" text="090 32 Kručov"/>
    <f:field ref="SKMVPRECONFIG_103_510_MergeFieldOrganizationCountry" par="" text="Slovensko"/>
    <f:field ref="SKMVPRECONFIG_103_510_MergeFieldAddressPOBoxOrStreet" par="" text=""/>
  </f:record>
  <f:record inx="17">
    <f:field ref="SKEDITIONREG_103_510_MenoNazov" par="" text="Obec Krušinec"/>
    <f:field ref="SKEDITIONREG_103_510_POBox" par="" text=""/>
    <f:field ref="SKEDITIONREG_103_510_Ulica" par="" text="Krušinec 80"/>
    <f:field ref="SKEDITIONREG_103_510_PSC" par="" text="091 01"/>
    <f:field ref="SKEDITIONREG_103_510_Obec" par="" text="Krušinec"/>
    <f:field ref="SKEDITIONREG_103_510_Krajina" par="" text=""/>
    <f:field ref="SKEDITIONREG_103_510_Stat" par="" text="Slovensko"/>
    <f:field ref="SKEDITIONREG_103_510_AddrLine1" par="" text="Krušinec 67"/>
    <f:field ref="SKEDITIONREG_103_510_AddrLine2" par="" text="091 01  Krušinec"/>
    <f:field ref="SKEDITIONREG_103_510_AddrLine3" par="" text=""/>
    <f:field ref="SKEDITIONREG_103_510_AddrLine4" par="" text=""/>
    <f:field ref="SKEDITIONREG_103_510_ElAddr1" par="" text="Obec Krušinec"/>
    <f:field ref="SKEDITIONREG_103_510_ElAddr2" par="" text="ico://sk/00330647"/>
    <f:field ref="SKMVPRECONFIG_103_510_MergeFieldNameOrganisationPerson" par="" text="Obec Krušinec"/>
    <f:field ref="SKMVPRECONFIG_103_510_MergeFieldMainAddressStreet" par="" text="Krušinec 80"/>
    <f:field ref="SKMVPRECONFIG_103_510_MergeFieldMaiAddressZIPCity" par="" text="091 01 Krušinec"/>
    <f:field ref="SKMVPRECONFIG_103_510_MergeFieldOrganizationCountry" par="" text="Slovensko"/>
    <f:field ref="SKMVPRECONFIG_103_510_MergeFieldAddressPOBoxOrStreet" par="" text=""/>
  </f:record>
  <f:record inx="18">
    <f:field ref="SKEDITIONREG_103_510_MenoNazov" par="" text="Obec Lomné"/>
    <f:field ref="SKEDITIONREG_103_510_POBox" par="" text=""/>
    <f:field ref="SKEDITIONREG_103_510_Ulica" par="" text="Lomné"/>
    <f:field ref="SKEDITIONREG_103_510_PSC" par="" text="090 33"/>
    <f:field ref="SKEDITIONREG_103_510_Obec" par="" text="Lomné"/>
    <f:field ref="SKEDITIONREG_103_510_Krajina" par="" text=""/>
    <f:field ref="SKEDITIONREG_103_510_Stat" par="" text="Slovensko"/>
    <f:field ref="SKEDITIONREG_103_510_AddrLine1" par="" text="Lomné"/>
    <f:field ref="SKEDITIONREG_103_510_AddrLine2" par="" text="Stropkov"/>
    <f:field ref="SKEDITIONREG_103_510_AddrLine3" par="" text=""/>
    <f:field ref="SKEDITIONREG_103_510_AddrLine4" par="" text=""/>
    <f:field ref="SKEDITIONREG_103_510_ElAddr1" par="" text="Obec Lomné"/>
    <f:field ref="SKEDITIONREG_103_510_ElAddr2" par="" text="ico://sk/00330680"/>
    <f:field ref="SKMVPRECONFIG_103_510_MergeFieldNameOrganisationPerson" par="" text="Obec Lomné"/>
    <f:field ref="SKMVPRECONFIG_103_510_MergeFieldMainAddressStreet" par="" text="Lomné"/>
    <f:field ref="SKMVPRECONFIG_103_510_MergeFieldMaiAddressZIPCity" par="" text="090 33 Lomné"/>
    <f:field ref="SKMVPRECONFIG_103_510_MergeFieldOrganizationCountry" par="" text="Slovensko"/>
    <f:field ref="SKMVPRECONFIG_103_510_MergeFieldAddressPOBoxOrStreet" par="" text=""/>
  </f:record>
  <f:record inx="19">
    <f:field ref="SKEDITIONREG_103_510_MenoNazov" par="" text="Obec Makovce"/>
    <f:field ref="SKEDITIONREG_103_510_POBox" par="" text=""/>
    <f:field ref="SKEDITIONREG_103_510_Ulica" par="" text="Makovce"/>
    <f:field ref="SKEDITIONREG_103_510_PSC" par="" text="090 23"/>
    <f:field ref="SKEDITIONREG_103_510_Obec" par="" text="Makovce"/>
    <f:field ref="SKEDITIONREG_103_510_Krajina" par="" text=""/>
    <f:field ref="SKEDITIONREG_103_510_Stat" par="" text="Slovensko"/>
    <f:field ref="SKEDITIONREG_103_510_AddrLine1" par="" text="Makovce 13"/>
    <f:field ref="SKEDITIONREG_103_510_AddrLine2" par="" text="090 23  Makovce"/>
    <f:field ref="SKEDITIONREG_103_510_AddrLine3" par="" text=""/>
    <f:field ref="SKEDITIONREG_103_510_AddrLine4" par="" text=""/>
    <f:field ref="SKEDITIONREG_103_510_ElAddr1" par="" text="Obec Makovce"/>
    <f:field ref="SKEDITIONREG_103_510_ElAddr2" par="" text="ico://sk/00330698"/>
    <f:field ref="SKMVPRECONFIG_103_510_MergeFieldNameOrganisationPerson" par="" text="Obec Makovce"/>
    <f:field ref="SKMVPRECONFIG_103_510_MergeFieldMainAddressStreet" par="" text="Makovce"/>
    <f:field ref="SKMVPRECONFIG_103_510_MergeFieldMaiAddressZIPCity" par="" text="090 23 Makovce"/>
    <f:field ref="SKMVPRECONFIG_103_510_MergeFieldOrganizationCountry" par="" text="Slovensko"/>
    <f:field ref="SKMVPRECONFIG_103_510_MergeFieldAddressPOBoxOrStreet" par="" text=""/>
  </f:record>
  <f:record inx="20">
    <f:field ref="SKEDITIONREG_103_510_MenoNazov" par="" text="Obec Malá Poľana"/>
    <f:field ref="SKEDITIONREG_103_510_POBox" par="" text=""/>
    <f:field ref="SKEDITIONREG_103_510_Ulica" par="" text="Malá Poľana 72"/>
    <f:field ref="SKEDITIONREG_103_510_PSC" par="" text="090 24"/>
    <f:field ref="SKEDITIONREG_103_510_Obec" par="" text="Malá Poľana"/>
    <f:field ref="SKEDITIONREG_103_510_Krajina" par="" text=""/>
    <f:field ref="SKEDITIONREG_103_510_Stat" par="" text="Slovensko"/>
    <f:field ref="SKEDITIONREG_103_510_AddrLine1" par="" text="Malá Poľana 72"/>
    <f:field ref="SKEDITIONREG_103_510_AddrLine2" par="" text="090 24  Malá Poľana"/>
    <f:field ref="SKEDITIONREG_103_510_AddrLine3" par="" text=""/>
    <f:field ref="SKEDITIONREG_103_510_AddrLine4" par="" text=""/>
    <f:field ref="SKEDITIONREG_103_510_ElAddr1" par="" text="Obec Malá Poľana"/>
    <f:field ref="SKEDITIONREG_103_510_ElAddr2" par="" text="ico://sk/00330701"/>
    <f:field ref="SKMVPRECONFIG_103_510_MergeFieldNameOrganisationPerson" par="" text="Obec Malá Poľana"/>
    <f:field ref="SKMVPRECONFIG_103_510_MergeFieldMainAddressStreet" par="" text="Malá Poľana 72"/>
    <f:field ref="SKMVPRECONFIG_103_510_MergeFieldMaiAddressZIPCity" par="" text="090 24 Malá Poľana"/>
    <f:field ref="SKMVPRECONFIG_103_510_MergeFieldOrganizationCountry" par="" text="Slovensko"/>
    <f:field ref="SKMVPRECONFIG_103_510_MergeFieldAddressPOBoxOrStreet" par="" text=""/>
  </f:record>
  <f:record inx="21">
    <f:field ref="SKEDITIONREG_103_510_MenoNazov" par="" text="Obec Miková"/>
    <f:field ref="SKEDITIONREG_103_510_POBox" par="" text=""/>
    <f:field ref="SKEDITIONREG_103_510_Ulica" par="" text="Miková"/>
    <f:field ref="SKEDITIONREG_103_510_PSC" par="" text="090 24"/>
    <f:field ref="SKEDITIONREG_103_510_Obec" par="" text="Miková"/>
    <f:field ref="SKEDITIONREG_103_510_Krajina" par="" text=""/>
    <f:field ref="SKEDITIONREG_103_510_Stat" par="" text="Slovensko"/>
    <f:field ref="SKEDITIONREG_103_510_AddrLine1" par="" text="Miková 126"/>
    <f:field ref="SKEDITIONREG_103_510_AddrLine2" par="" text="090 24  Miková"/>
    <f:field ref="SKEDITIONREG_103_510_AddrLine3" par="" text=""/>
    <f:field ref="SKEDITIONREG_103_510_AddrLine4" par="" text=""/>
    <f:field ref="SKEDITIONREG_103_510_ElAddr1" par="" text="Obec Miková"/>
    <f:field ref="SKEDITIONREG_103_510_ElAddr2" par="" text="ico://sk/00330744"/>
    <f:field ref="SKMVPRECONFIG_103_510_MergeFieldNameOrganisationPerson" par="" text="Obec Miková"/>
    <f:field ref="SKMVPRECONFIG_103_510_MergeFieldMainAddressStreet" par="" text="Miková"/>
    <f:field ref="SKMVPRECONFIG_103_510_MergeFieldMaiAddressZIPCity" par="" text="090 24 Miková"/>
    <f:field ref="SKMVPRECONFIG_103_510_MergeFieldOrganizationCountry" par="" text="Slovensko"/>
    <f:field ref="SKMVPRECONFIG_103_510_MergeFieldAddressPOBoxOrStreet" par="" text=""/>
  </f:record>
  <f:record inx="22">
    <f:field ref="SKEDITIONREG_103_510_MenoNazov" par="" text="Obec Miňovce"/>
    <f:field ref="SKEDITIONREG_103_510_POBox" par="" text=""/>
    <f:field ref="SKEDITIONREG_103_510_Ulica" par="" text="Miňovce"/>
    <f:field ref="SKEDITIONREG_103_510_PSC" par="" text="090 32"/>
    <f:field ref="SKEDITIONREG_103_510_Obec" par="" text="Miňovce"/>
    <f:field ref="SKEDITIONREG_103_510_Krajina" par="" text=""/>
    <f:field ref="SKEDITIONREG_103_510_Stat" par="" text="Slovensko"/>
    <f:field ref="SKEDITIONREG_103_510_AddrLine1" par="" text="Miňovce 61"/>
    <f:field ref="SKEDITIONREG_103_510_AddrLine2" par="" text="090 32  Miňovce"/>
    <f:field ref="SKEDITIONREG_103_510_AddrLine3" par="" text=""/>
    <f:field ref="SKEDITIONREG_103_510_AddrLine4" par="" text=""/>
    <f:field ref="SKEDITIONREG_103_510_ElAddr1" par="" text="Obec Miňovce"/>
    <f:field ref="SKEDITIONREG_103_510_ElAddr2" par="" text="ico://sk/00330752"/>
    <f:field ref="SKMVPRECONFIG_103_510_MergeFieldNameOrganisationPerson" par="" text="Obec Miňovce"/>
    <f:field ref="SKMVPRECONFIG_103_510_MergeFieldMainAddressStreet" par="" text="Miňovce"/>
    <f:field ref="SKMVPRECONFIG_103_510_MergeFieldMaiAddressZIPCity" par="" text="090 32 Miňovce"/>
    <f:field ref="SKMVPRECONFIG_103_510_MergeFieldOrganizationCountry" par="" text="Slovensko"/>
    <f:field ref="SKMVPRECONFIG_103_510_MergeFieldAddressPOBoxOrStreet" par="" text=""/>
  </f:record>
  <f:record inx="23">
    <f:field ref="SKEDITIONREG_103_510_MenoNazov" par="" text="Obec Nižná Olšava"/>
    <f:field ref="SKEDITIONREG_103_510_POBox" par="" text=""/>
    <f:field ref="SKEDITIONREG_103_510_Ulica" par="" text="Nižná Olšava 100"/>
    <f:field ref="SKEDITIONREG_103_510_PSC" par="" text="090 32"/>
    <f:field ref="SKEDITIONREG_103_510_Obec" par="" text="Nižná Olšava"/>
    <f:field ref="SKEDITIONREG_103_510_Krajina" par="" text=""/>
    <f:field ref="SKEDITIONREG_103_510_Stat" par="" text="Slovensko"/>
    <f:field ref="SKEDITIONREG_103_510_AddrLine1" par="" text="Nižná Olšava 100"/>
    <f:field ref="SKEDITIONREG_103_510_AddrLine2" par="" text="090 32  Nižná Olšava"/>
    <f:field ref="SKEDITIONREG_103_510_AddrLine3" par="" text=""/>
    <f:field ref="SKEDITIONREG_103_510_AddrLine4" par="" text=""/>
    <f:field ref="SKEDITIONREG_103_510_ElAddr1" par="" text="Základná škola Nižná Olšava"/>
    <f:field ref="SKEDITIONREG_103_510_ElAddr2" par="" text="ico://sk/00330809"/>
    <f:field ref="SKMVPRECONFIG_103_510_MergeFieldNameOrganisationPerson" par="" text="Obec Nižná Olšava"/>
    <f:field ref="SKMVPRECONFIG_103_510_MergeFieldMainAddressStreet" par="" text="Nižná Olšava 100"/>
    <f:field ref="SKMVPRECONFIG_103_510_MergeFieldMaiAddressZIPCity" par="" text="090 32 Nižná Olšava"/>
    <f:field ref="SKMVPRECONFIG_103_510_MergeFieldOrganizationCountry" par="" text="Slovensko"/>
    <f:field ref="SKMVPRECONFIG_103_510_MergeFieldAddressPOBoxOrStreet" par="" text=""/>
  </f:record>
  <f:record inx="24">
    <f:field ref="SKEDITIONREG_103_510_MenoNazov" par="" text="Obec Oľšavka, okres Stropkov"/>
    <f:field ref="SKEDITIONREG_103_510_POBox" par="" text=""/>
    <f:field ref="SKEDITIONREG_103_510_Ulica" par="" text="Oľšavka 53"/>
    <f:field ref="SKEDITIONREG_103_510_PSC" par="" text="090 22"/>
    <f:field ref="SKEDITIONREG_103_510_Obec" par="" text="Oľšavka"/>
    <f:field ref="SKEDITIONREG_103_510_Krajina" par="" text=""/>
    <f:field ref="SKEDITIONREG_103_510_Stat" par="" text="Slovensko"/>
    <f:field ref="SKEDITIONREG_103_510_AddrLine1" par="" text="Oľšavka 53"/>
    <f:field ref="SKEDITIONREG_103_510_AddrLine2" par="" text="Stropkov"/>
    <f:field ref="SKEDITIONREG_103_510_AddrLine3" par="" text=""/>
    <f:field ref="SKEDITIONREG_103_510_AddrLine4" par="" text=""/>
    <f:field ref="SKEDITIONREG_103_510_ElAddr1" par="" text="Obec Oľšavka"/>
    <f:field ref="SKEDITIONREG_103_510_ElAddr2" par="" text="ico://sk/00330876"/>
    <f:field ref="SKMVPRECONFIG_103_510_MergeFieldNameOrganisationPerson" par="" text="Obec Oľšavka, okres Stropkov"/>
    <f:field ref="SKMVPRECONFIG_103_510_MergeFieldMainAddressStreet" par="" text="Oľšavka 53"/>
    <f:field ref="SKMVPRECONFIG_103_510_MergeFieldMaiAddressZIPCity" par="" text="090 22 Oľšavka"/>
    <f:field ref="SKMVPRECONFIG_103_510_MergeFieldOrganizationCountry" par="" text="Slovensko"/>
    <f:field ref="SKMVPRECONFIG_103_510_MergeFieldAddressPOBoxOrStreet" par="" text=""/>
  </f:record>
  <f:record inx="25">
    <f:field ref="SKEDITIONREG_103_510_MenoNazov" par="" text="Obec Potoky"/>
    <f:field ref="SKEDITIONREG_103_510_POBox" par="" text=""/>
    <f:field ref="SKEDITIONREG_103_510_Ulica" par="" text="Potoky"/>
    <f:field ref="SKEDITIONREG_103_510_PSC" par="" text="091 01"/>
    <f:field ref="SKEDITIONREG_103_510_Obec" par="" text="Potoky"/>
    <f:field ref="SKEDITIONREG_103_510_Krajina" par="" text=""/>
    <f:field ref="SKEDITIONREG_103_510_Stat" par="" text="Slovensko"/>
    <f:field ref="SKEDITIONREG_103_510_AddrLine1" par="" text="Potoky 36"/>
    <f:field ref="SKEDITIONREG_103_510_AddrLine2" par="" text="091 01  Potoky"/>
    <f:field ref="SKEDITIONREG_103_510_AddrLine3" par="" text=""/>
    <f:field ref="SKEDITIONREG_103_510_AddrLine4" par="" text=""/>
    <f:field ref="SKEDITIONREG_103_510_ElAddr1" par="" text="Obec Potoky"/>
    <f:field ref="SKEDITIONREG_103_510_ElAddr2" par="" text="ico://sk/00330884"/>
    <f:field ref="SKMVPRECONFIG_103_510_MergeFieldNameOrganisationPerson" par="" text="Obec Potoky"/>
    <f:field ref="SKMVPRECONFIG_103_510_MergeFieldMainAddressStreet" par="" text="Potoky"/>
    <f:field ref="SKMVPRECONFIG_103_510_MergeFieldMaiAddressZIPCity" par="" text="091 01 Potoky"/>
    <f:field ref="SKMVPRECONFIG_103_510_MergeFieldOrganizationCountry" par="" text="Slovensko"/>
    <f:field ref="SKMVPRECONFIG_103_510_MergeFieldAddressPOBoxOrStreet" par="" text=""/>
  </f:record>
  <f:record inx="26">
    <f:field ref="SKEDITIONREG_103_510_MenoNazov" par="" text="Obec Mrázovce"/>
    <f:field ref="SKEDITIONREG_103_510_POBox" par="" text=""/>
    <f:field ref="SKEDITIONREG_103_510_Ulica" par="" text="Mrázovce"/>
    <f:field ref="SKEDITIONREG_103_510_PSC" par="" text="090 34"/>
    <f:field ref="SKEDITIONREG_103_510_Obec" par="" text="Mrázovce"/>
    <f:field ref="SKEDITIONREG_103_510_Krajina" par="" text=""/>
    <f:field ref="SKEDITIONREG_103_510_Stat" par="" text="Slovensko"/>
    <f:field ref="SKEDITIONREG_103_510_AddrLine1" par="" text="Mrázovce 20"/>
    <f:field ref="SKEDITIONREG_103_510_AddrLine2" par="" text="090 34  Mrázovce"/>
    <f:field ref="SKEDITIONREG_103_510_AddrLine3" par="" text=""/>
    <f:field ref="SKEDITIONREG_103_510_AddrLine4" par="" text=""/>
    <f:field ref="SKEDITIONREG_103_510_ElAddr1" par="" text="Obec Mrázovce"/>
    <f:field ref="SKEDITIONREG_103_510_ElAddr2" par="" text="ico://sk/00330779"/>
    <f:field ref="SKMVPRECONFIG_103_510_MergeFieldNameOrganisationPerson" par="" text="Obec Mrázovce"/>
    <f:field ref="SKMVPRECONFIG_103_510_MergeFieldMainAddressStreet" par="" text="Mrázovce"/>
    <f:field ref="SKMVPRECONFIG_103_510_MergeFieldMaiAddressZIPCity" par="" text="090 34 Mrázovce"/>
    <f:field ref="SKMVPRECONFIG_103_510_MergeFieldOrganizationCountry" par="" text="Slovensko"/>
    <f:field ref="SKMVPRECONFIG_103_510_MergeFieldAddressPOBoxOrStreet" par="" text=""/>
  </f:record>
  <f:record inx="27">
    <f:field ref="SKEDITIONREG_103_510_MenoNazov" par="" text="Obec Potôčky"/>
    <f:field ref="SKEDITIONREG_103_510_POBox" par="" text=""/>
    <f:field ref="SKEDITIONREG_103_510_Ulica" par="" text="Potôčky"/>
    <f:field ref="SKEDITIONREG_103_510_PSC" par="" text="091 01"/>
    <f:field ref="SKEDITIONREG_103_510_Obec" par="" text="Potôčky"/>
    <f:field ref="SKEDITIONREG_103_510_Krajina" par="" text=""/>
    <f:field ref="SKEDITIONREG_103_510_Stat" par="" text="Slovensko"/>
    <f:field ref="SKEDITIONREG_103_510_AddrLine1" par="" text="Potôčky 27"/>
    <f:field ref="SKEDITIONREG_103_510_AddrLine2" par="" text="091 01  Potôčky"/>
    <f:field ref="SKEDITIONREG_103_510_AddrLine3" par="" text=""/>
    <f:field ref="SKEDITIONREG_103_510_AddrLine4" par="" text=""/>
    <f:field ref="SKEDITIONREG_103_510_ElAddr1" par="" text="Obec Potôčky"/>
    <f:field ref="SKEDITIONREG_103_510_ElAddr2" par="" text="ico://sk/00695866"/>
    <f:field ref="SKMVPRECONFIG_103_510_MergeFieldNameOrganisationPerson" par="" text="Obec Potôčky"/>
    <f:field ref="SKMVPRECONFIG_103_510_MergeFieldMainAddressStreet" par="" text="Potôčky"/>
    <f:field ref="SKMVPRECONFIG_103_510_MergeFieldMaiAddressZIPCity" par="" text="091 01 Potôčky"/>
    <f:field ref="SKMVPRECONFIG_103_510_MergeFieldOrganizationCountry" par="" text="Slovensko"/>
    <f:field ref="SKMVPRECONFIG_103_510_MergeFieldAddressPOBoxOrStreet" par="" text=""/>
  </f:record>
  <f:record inx="28">
    <f:field ref="SKEDITIONREG_103_510_MenoNazov" par="" text="Obec Soľník"/>
    <f:field ref="SKEDITIONREG_103_510_POBox" par="" text=""/>
    <f:field ref="SKEDITIONREG_103_510_Ulica" par="" text="Soľník 28"/>
    <f:field ref="SKEDITIONREG_103_510_PSC" par="" text="090 31"/>
    <f:field ref="SKEDITIONREG_103_510_Obec" par="" text="Soľník"/>
    <f:field ref="SKEDITIONREG_103_510_Krajina" par="" text=""/>
    <f:field ref="SKEDITIONREG_103_510_Stat" par="" text="Slovensko"/>
    <f:field ref="SKEDITIONREG_103_510_AddrLine1" par="" text="Soľník 28"/>
    <f:field ref="SKEDITIONREG_103_510_AddrLine2" par="" text="090 31  Soľník"/>
    <f:field ref="SKEDITIONREG_103_510_AddrLine3" par="" text=""/>
    <f:field ref="SKEDITIONREG_103_510_AddrLine4" par="" text=""/>
    <f:field ref="SKEDITIONREG_103_510_ElAddr1" par="" text="Obec Soľník"/>
    <f:field ref="SKEDITIONREG_103_510_ElAddr2" par="" text="ico://sk/00330973"/>
    <f:field ref="SKMVPRECONFIG_103_510_MergeFieldNameOrganisationPerson" par="" text="Obec Soľník"/>
    <f:field ref="SKMVPRECONFIG_103_510_MergeFieldMainAddressStreet" par="" text="Soľník 28"/>
    <f:field ref="SKMVPRECONFIG_103_510_MergeFieldMaiAddressZIPCity" par="" text="090 31 Soľník"/>
    <f:field ref="SKMVPRECONFIG_103_510_MergeFieldOrganizationCountry" par="" text="Slovensko"/>
    <f:field ref="SKMVPRECONFIG_103_510_MergeFieldAddressPOBoxOrStreet" par="" text=""/>
  </f:record>
  <f:record inx="29">
    <f:field ref="SKEDITIONREG_103_510_MenoNazov" par="" text="Obec Staškovce"/>
    <f:field ref="SKEDITIONREG_103_510_POBox" par="" text=""/>
    <f:field ref="SKEDITIONREG_103_510_Ulica" par="" text="Havaj 74"/>
    <f:field ref="SKEDITIONREG_103_510_PSC" par="" text="090 23"/>
    <f:field ref="SKEDITIONREG_103_510_Obec" par="" text="Havaj"/>
    <f:field ref="SKEDITIONREG_103_510_Krajina" par="" text=""/>
    <f:field ref="SKEDITIONREG_103_510_Stat" par="" text="Slovensko"/>
    <f:field ref="SKEDITIONREG_103_510_AddrLine1" par="" text="Staškovce 74"/>
    <f:field ref="SKEDITIONREG_103_510_AddrLine2" par="" text="090 23  Staškovce"/>
    <f:field ref="SKEDITIONREG_103_510_AddrLine3" par="" text=""/>
    <f:field ref="SKEDITIONREG_103_510_AddrLine4" par="" text=""/>
    <f:field ref="SKEDITIONREG_103_510_ElAddr1" par="" text="Obec Staškovce "/>
    <f:field ref="SKEDITIONREG_103_510_ElAddr2" par="" text="ico://sk/00330981"/>
    <f:field ref="SKMVPRECONFIG_103_510_MergeFieldNameOrganisationPerson" par="" text="Obec Staškovce"/>
    <f:field ref="SKMVPRECONFIG_103_510_MergeFieldMainAddressStreet" par="" text="Havaj 74"/>
    <f:field ref="SKMVPRECONFIG_103_510_MergeFieldMaiAddressZIPCity" par="" text="090 23 Havaj"/>
    <f:field ref="SKMVPRECONFIG_103_510_MergeFieldOrganizationCountry" par="" text="Slovensko"/>
    <f:field ref="SKMVPRECONFIG_103_510_MergeFieldAddressPOBoxOrStreet" par="" text=""/>
  </f:record>
  <f:record inx="30">
    <f:field ref="SKEDITIONREG_103_510_MenoNazov" par="" text="Mesto Stropkov"/>
    <f:field ref="SKEDITIONREG_103_510_POBox" par="" text=""/>
    <f:field ref="SKEDITIONREG_103_510_Ulica" par="" text="Hlavná 38"/>
    <f:field ref="SKEDITIONREG_103_510_PSC" par="" text="091 01"/>
    <f:field ref="SKEDITIONREG_103_510_Obec" par="" text="Stropkov"/>
    <f:field ref="SKEDITIONREG_103_510_Krajina" par="" text=""/>
    <f:field ref="SKEDITIONREG_103_510_Stat" par="" text="Slovensko"/>
    <f:field ref="SKEDITIONREG_103_510_AddrLine1" par="" text="Nový riadok 326/1"/>
    <f:field ref="SKEDITIONREG_103_510_AddrLine2" par="" text="091 01  Stropkov"/>
    <f:field ref="SKEDITIONREG_103_510_AddrLine3" par="" text=""/>
    <f:field ref="SKEDITIONREG_103_510_AddrLine4" par="" text=""/>
    <f:field ref="SKEDITIONREG_103_510_ElAddr1" par="" text="Mesto Stropkov, odbor správny a sociálnych vecí"/>
    <f:field ref="SKEDITIONREG_103_510_ElAddr2" par="" text="ico://sk/00331007"/>
    <f:field ref="SKMVPRECONFIG_103_510_MergeFieldNameOrganisationPerson" par="" text="Mesto Stropkov"/>
    <f:field ref="SKMVPRECONFIG_103_510_MergeFieldMainAddressStreet" par="" text="Hlavná 38"/>
    <f:field ref="SKMVPRECONFIG_103_510_MergeFieldMaiAddressZIPCity" par="" text="091 01 Stropkov"/>
    <f:field ref="SKMVPRECONFIG_103_510_MergeFieldOrganizationCountry" par="" text="Slovensko"/>
    <f:field ref="SKMVPRECONFIG_103_510_MergeFieldAddressPOBoxOrStreet" par="" text=""/>
  </f:record>
  <f:record inx="31">
    <f:field ref="SKEDITIONREG_103_510_MenoNazov" par="" text="Obec Šandal"/>
    <f:field ref="SKEDITIONREG_103_510_POBox" par="" text=""/>
    <f:field ref="SKEDITIONREG_103_510_Ulica" par="" text="Šandal 15"/>
    <f:field ref="SKEDITIONREG_103_510_PSC" par="" text="091 01"/>
    <f:field ref="SKEDITIONREG_103_510_Obec" par="" text="Šandal"/>
    <f:field ref="SKEDITIONREG_103_510_Krajina" par="" text=""/>
    <f:field ref="SKEDITIONREG_103_510_Stat" par="" text="Slovensko"/>
    <f:field ref="SKEDITIONREG_103_510_AddrLine1" par="" text="Šandal 15"/>
    <f:field ref="SKEDITIONREG_103_510_AddrLine2" par="" text="091 01  Šandal"/>
    <f:field ref="SKEDITIONREG_103_510_AddrLine3" par="" text=""/>
    <f:field ref="SKEDITIONREG_103_510_AddrLine4" par="" text=""/>
    <f:field ref="SKEDITIONREG_103_510_ElAddr1" par="" text="Obec Šandal"/>
    <f:field ref="SKEDITIONREG_103_510_ElAddr2" par="" text="ico://sk/00331031"/>
    <f:field ref="SKMVPRECONFIG_103_510_MergeFieldNameOrganisationPerson" par="" text="Obec Šandal"/>
    <f:field ref="SKMVPRECONFIG_103_510_MergeFieldMainAddressStreet" par="" text="Šandal 15"/>
    <f:field ref="SKMVPRECONFIG_103_510_MergeFieldMaiAddressZIPCity" par="" text="091 01 Šandal"/>
    <f:field ref="SKMVPRECONFIG_103_510_MergeFieldOrganizationCountry" par="" text="Slovensko"/>
    <f:field ref="SKMVPRECONFIG_103_510_MergeFieldAddressPOBoxOrStreet" par="" text=""/>
  </f:record>
  <f:record inx="32">
    <f:field ref="SKEDITIONREG_103_510_MenoNazov" par="" text="Obec Tisinec"/>
    <f:field ref="SKEDITIONREG_103_510_POBox" par="" text=""/>
    <f:field ref="SKEDITIONREG_103_510_Ulica" par="" text="Tisinec"/>
    <f:field ref="SKEDITIONREG_103_510_PSC" par="" text="091 01"/>
    <f:field ref="SKEDITIONREG_103_510_Obec" par="" text="Tisinec"/>
    <f:field ref="SKEDITIONREG_103_510_Krajina" par="" text=""/>
    <f:field ref="SKEDITIONREG_103_510_Stat" par="" text="Slovensko"/>
    <f:field ref="SKEDITIONREG_103_510_AddrLine1" par="" text="Tisinec 1"/>
    <f:field ref="SKEDITIONREG_103_510_AddrLine2" par="" text="091 01  Tisinec"/>
    <f:field ref="SKEDITIONREG_103_510_AddrLine3" par="" text=""/>
    <f:field ref="SKEDITIONREG_103_510_AddrLine4" par="" text=""/>
    <f:field ref="SKEDITIONREG_103_510_ElAddr1" par="" text="Obec Tisinec"/>
    <f:field ref="SKEDITIONREG_103_510_ElAddr2" par="" text="ico://sk/00331082"/>
    <f:field ref="SKMVPRECONFIG_103_510_MergeFieldNameOrganisationPerson" par="" text="Obec Tisinec"/>
    <f:field ref="SKMVPRECONFIG_103_510_MergeFieldMainAddressStreet" par="" text="Tisinec"/>
    <f:field ref="SKMVPRECONFIG_103_510_MergeFieldMaiAddressZIPCity" par="" text="091 01 Tisinec"/>
    <f:field ref="SKMVPRECONFIG_103_510_MergeFieldOrganizationCountry" par="" text="Slovensko"/>
    <f:field ref="SKMVPRECONFIG_103_510_MergeFieldAddressPOBoxOrStreet" par="" text=""/>
  </f:record>
  <f:record inx="33">
    <f:field ref="SKEDITIONREG_103_510_MenoNazov" par="" text="Obec Tokajík"/>
    <f:field ref="SKEDITIONREG_103_510_POBox" par="" text=""/>
    <f:field ref="SKEDITIONREG_103_510_Ulica" par="" text="Tokajík"/>
    <f:field ref="SKEDITIONREG_103_510_PSC" par="" text="090 34"/>
    <f:field ref="SKEDITIONREG_103_510_Obec" par="" text="Tokajík"/>
    <f:field ref="SKEDITIONREG_103_510_Krajina" par="" text=""/>
    <f:field ref="SKEDITIONREG_103_510_Stat" par="" text="Slovensko"/>
    <f:field ref="SKEDITIONREG_103_510_AddrLine1" par="" text="Tokajík 45"/>
    <f:field ref="SKEDITIONREG_103_510_AddrLine2" par="" text="090 34  Tokajík"/>
    <f:field ref="SKEDITIONREG_103_510_AddrLine3" par="" text=""/>
    <f:field ref="SKEDITIONREG_103_510_AddrLine4" par="" text=""/>
    <f:field ref="SKEDITIONREG_103_510_ElAddr1" par="" text="Obec Tokajík"/>
    <f:field ref="SKEDITIONREG_103_510_ElAddr2" par="" text="ico://sk/00331091"/>
    <f:field ref="SKMVPRECONFIG_103_510_MergeFieldNameOrganisationPerson" par="" text="Obec Tokajík"/>
    <f:field ref="SKMVPRECONFIG_103_510_MergeFieldMainAddressStreet" par="" text="Tokajík"/>
    <f:field ref="SKMVPRECONFIG_103_510_MergeFieldMaiAddressZIPCity" par="" text="090 34 Tokajík"/>
    <f:field ref="SKMVPRECONFIG_103_510_MergeFieldOrganizationCountry" par="" text="Slovensko"/>
    <f:field ref="SKMVPRECONFIG_103_510_MergeFieldAddressPOBoxOrStreet" par="" text=""/>
  </f:record>
  <f:record inx="34">
    <f:field ref="SKEDITIONREG_103_510_MenoNazov" par="" text="Obec Turany nad Ondavou"/>
    <f:field ref="SKEDITIONREG_103_510_POBox" par="" text=""/>
    <f:field ref="SKEDITIONREG_103_510_Ulica" par="" text="Turany nad Ondavou"/>
    <f:field ref="SKEDITIONREG_103_510_PSC" par="" text="090 33"/>
    <f:field ref="SKEDITIONREG_103_510_Obec" par="" text="Turany nad Ondavou"/>
    <f:field ref="SKEDITIONREG_103_510_Krajina" par="" text=""/>
    <f:field ref="SKEDITIONREG_103_510_Stat" par="" text="Slovensko"/>
    <f:field ref="SKEDITIONREG_103_510_AddrLine1" par="" text="Turany nad Ondavou 100"/>
    <f:field ref="SKEDITIONREG_103_510_AddrLine2" par="" text="090 33  Turany nad Ondavou"/>
    <f:field ref="SKEDITIONREG_103_510_AddrLine3" par="" text=""/>
    <f:field ref="SKEDITIONREG_103_510_AddrLine4" par="" text=""/>
    <f:field ref="SKEDITIONREG_103_510_ElAddr1" par="" text="Obec Turany nad Ondavou"/>
    <f:field ref="SKEDITIONREG_103_510_ElAddr2" par="" text="ico://sk/00331104"/>
    <f:field ref="SKMVPRECONFIG_103_510_MergeFieldNameOrganisationPerson" par="" text="Obec Turany nad Ondavou"/>
    <f:field ref="SKMVPRECONFIG_103_510_MergeFieldMainAddressStreet" par="" text="Turany nad Ondavou"/>
    <f:field ref="SKMVPRECONFIG_103_510_MergeFieldMaiAddressZIPCity" par="" text="090 33 Turany nad Ondavou"/>
    <f:field ref="SKMVPRECONFIG_103_510_MergeFieldOrganizationCountry" par="" text="Slovensko"/>
    <f:field ref="SKMVPRECONFIG_103_510_MergeFieldAddressPOBoxOrStreet" par="" text=""/>
  </f:record>
  <f:record inx="35">
    <f:field ref="SKEDITIONREG_103_510_MenoNazov" par="" text="Obec Varechovce"/>
    <f:field ref="SKEDITIONREG_103_510_POBox" par="" text=""/>
    <f:field ref="SKEDITIONREG_103_510_Ulica" par="" text="Havaj 62"/>
    <f:field ref="SKEDITIONREG_103_510_PSC" par="" text="090 23"/>
    <f:field ref="SKEDITIONREG_103_510_Obec" par="" text="Havaj"/>
    <f:field ref="SKEDITIONREG_103_510_Krajina" par="" text=""/>
    <f:field ref="SKEDITIONREG_103_510_Stat" par="" text="Slovensko"/>
    <f:field ref="SKEDITIONREG_103_510_AddrLine1" par="" text="Varechovce 62"/>
    <f:field ref="SKEDITIONREG_103_510_AddrLine2" par="" text="090 23  Varechovce"/>
    <f:field ref="SKEDITIONREG_103_510_AddrLine3" par="" text=""/>
    <f:field ref="SKEDITIONREG_103_510_AddrLine4" par="" text=""/>
    <f:field ref="SKEDITIONREG_103_510_ElAddr1" par="" text="Obec Varechovce"/>
    <f:field ref="SKEDITIONREG_103_510_ElAddr2" par="" text="ico://sk/00331147"/>
    <f:field ref="SKMVPRECONFIG_103_510_MergeFieldNameOrganisationPerson" par="" text="Obec Varechovce"/>
    <f:field ref="SKMVPRECONFIG_103_510_MergeFieldMainAddressStreet" par="" text="Havaj 62"/>
    <f:field ref="SKMVPRECONFIG_103_510_MergeFieldMaiAddressZIPCity" par="" text="090 23 Havaj"/>
    <f:field ref="SKMVPRECONFIG_103_510_MergeFieldOrganizationCountry" par="" text="Slovensko"/>
    <f:field ref="SKMVPRECONFIG_103_510_MergeFieldAddressPOBoxOrStreet" par="" text=""/>
  </f:record>
  <f:record inx="36">
    <f:field ref="SKEDITIONREG_103_510_MenoNazov" par="" text="Obec Veľkrop"/>
    <f:field ref="SKEDITIONREG_103_510_POBox" par="" text=""/>
    <f:field ref="SKEDITIONREG_103_510_Ulica" par="" text="Veľkrop"/>
    <f:field ref="SKEDITIONREG_103_510_PSC" par="" text="091 01"/>
    <f:field ref="SKEDITIONREG_103_510_Obec" par="" text="Veľkrop"/>
    <f:field ref="SKEDITIONREG_103_510_Krajina" par="" text=""/>
    <f:field ref="SKEDITIONREG_103_510_Stat" par="" text="Slovensko"/>
    <f:field ref="SKEDITIONREG_103_510_AddrLine1" par="" text="Veľkrop 23"/>
    <f:field ref="SKEDITIONREG_103_510_AddrLine2" par="" text="091 01  Veľkrop"/>
    <f:field ref="SKEDITIONREG_103_510_AddrLine3" par="" text=""/>
    <f:field ref="SKEDITIONREG_103_510_AddrLine4" par="" text=""/>
    <f:field ref="SKEDITIONREG_103_510_ElAddr1" par="" text="Obec Veľkrop"/>
    <f:field ref="SKEDITIONREG_103_510_ElAddr2" par="" text="ico://sk/00331155"/>
    <f:field ref="SKMVPRECONFIG_103_510_MergeFieldNameOrganisationPerson" par="" text="Obec Veľkrop"/>
    <f:field ref="SKMVPRECONFIG_103_510_MergeFieldMainAddressStreet" par="" text="Veľkrop"/>
    <f:field ref="SKMVPRECONFIG_103_510_MergeFieldMaiAddressZIPCity" par="" text="091 01 Veľkrop"/>
    <f:field ref="SKMVPRECONFIG_103_510_MergeFieldOrganizationCountry" par="" text="Slovensko"/>
    <f:field ref="SKMVPRECONFIG_103_510_MergeFieldAddressPOBoxOrStreet" par="" text=""/>
  </f:record>
  <f:record inx="37">
    <f:field ref="SKEDITIONREG_103_510_MenoNazov" par="" text="Obec Vislava"/>
    <f:field ref="SKEDITIONREG_103_510_POBox" par="" text=""/>
    <f:field ref="SKEDITIONREG_103_510_Ulica" par="" text="Vislava"/>
    <f:field ref="SKEDITIONREG_103_510_PSC" par="" text="090 21"/>
    <f:field ref="SKEDITIONREG_103_510_Obec" par="" text="Vislava"/>
    <f:field ref="SKEDITIONREG_103_510_Krajina" par="" text=""/>
    <f:field ref="SKEDITIONREG_103_510_Stat" par="" text="Slovensko"/>
    <f:field ref="SKEDITIONREG_103_510_AddrLine1" par="" text="Vislava 61"/>
    <f:field ref="SKEDITIONREG_103_510_AddrLine2" par="" text="090 21  Vislava"/>
    <f:field ref="SKEDITIONREG_103_510_AddrLine3" par="" text=""/>
    <f:field ref="SKEDITIONREG_103_510_AddrLine4" par="" text=""/>
    <f:field ref="SKEDITIONREG_103_510_ElAddr1" par="" text="Obec Vislava"/>
    <f:field ref="SKEDITIONREG_103_510_ElAddr2" par="" text="ico://sk/00331163"/>
    <f:field ref="SKMVPRECONFIG_103_510_MergeFieldNameOrganisationPerson" par="" text="Obec Vislava"/>
    <f:field ref="SKMVPRECONFIG_103_510_MergeFieldMainAddressStreet" par="" text="Vislava"/>
    <f:field ref="SKMVPRECONFIG_103_510_MergeFieldMaiAddressZIPCity" par="" text="090 21 Vislava"/>
    <f:field ref="SKMVPRECONFIG_103_510_MergeFieldOrganizationCountry" par="" text="Slovensko"/>
    <f:field ref="SKMVPRECONFIG_103_510_MergeFieldAddressPOBoxOrStreet" par="" text=""/>
  </f:record>
  <f:record inx="38">
    <f:field ref="SKEDITIONREG_103_510_MenoNazov" par="" text="Obec Vladiča"/>
    <f:field ref="SKEDITIONREG_103_510_POBox" par="" text=""/>
    <f:field ref="SKEDITIONREG_103_510_Ulica" par="" text="Vladiča"/>
    <f:field ref="SKEDITIONREG_103_510_PSC" par="" text="090 23"/>
    <f:field ref="SKEDITIONREG_103_510_Obec" par="" text="Vladiča"/>
    <f:field ref="SKEDITIONREG_103_510_Krajina" par="" text=""/>
    <f:field ref="SKEDITIONREG_103_510_Stat" par="" text="Slovensko"/>
    <f:field ref="SKEDITIONREG_103_510_AddrLine1" par="" text="Vladiča 16"/>
    <f:field ref="SKEDITIONREG_103_510_AddrLine2" par="" text="090 23  Vladiča"/>
    <f:field ref="SKEDITIONREG_103_510_AddrLine3" par="" text=""/>
    <f:field ref="SKEDITIONREG_103_510_AddrLine4" par="" text=""/>
    <f:field ref="SKEDITIONREG_103_510_ElAddr1" par="" text="Obec Vladiča"/>
    <f:field ref="SKEDITIONREG_103_510_ElAddr2" par="" text="ico://sk/00331171"/>
    <f:field ref="SKMVPRECONFIG_103_510_MergeFieldNameOrganisationPerson" par="" text="Obec Vladiča"/>
    <f:field ref="SKMVPRECONFIG_103_510_MergeFieldMainAddressStreet" par="" text="Vladiča"/>
    <f:field ref="SKMVPRECONFIG_103_510_MergeFieldMaiAddressZIPCity" par="" text="090 23 Vladiča"/>
    <f:field ref="SKMVPRECONFIG_103_510_MergeFieldOrganizationCountry" par="" text="Slovensko"/>
    <f:field ref="SKMVPRECONFIG_103_510_MergeFieldAddressPOBoxOrStreet" par="" text=""/>
  </f:record>
  <f:record inx="39">
    <f:field ref="SKEDITIONREG_103_510_MenoNazov" par="" text="Obec Vojtovce"/>
    <f:field ref="SKEDITIONREG_103_510_POBox" par="" text=""/>
    <f:field ref="SKEDITIONREG_103_510_Ulica" par="" text="Vojtovce 1"/>
    <f:field ref="SKEDITIONREG_103_510_PSC" par="" text="091 01"/>
    <f:field ref="SKEDITIONREG_103_510_Obec" par="" text="Vojtovce"/>
    <f:field ref="SKEDITIONREG_103_510_Krajina" par="" text=""/>
    <f:field ref="SKEDITIONREG_103_510_Stat" par="" text="Slovensko"/>
    <f:field ref="SKEDITIONREG_103_510_AddrLine1" par="" text="Vojtovce 1"/>
    <f:field ref="SKEDITIONREG_103_510_AddrLine2" par="" text="091 01  Vojtovce"/>
    <f:field ref="SKEDITIONREG_103_510_AddrLine3" par="" text=""/>
    <f:field ref="SKEDITIONREG_103_510_AddrLine4" par="" text=""/>
    <f:field ref="SKEDITIONREG_103_510_ElAddr1" par="" text="Obec Vojtovce"/>
    <f:field ref="SKEDITIONREG_103_510_ElAddr2" par="" text="ico://sk/00331180"/>
    <f:field ref="SKMVPRECONFIG_103_510_MergeFieldNameOrganisationPerson" par="" text="Obec Vojtovce"/>
    <f:field ref="SKMVPRECONFIG_103_510_MergeFieldMainAddressStreet" par="" text="Vojtovce 1"/>
    <f:field ref="SKMVPRECONFIG_103_510_MergeFieldMaiAddressZIPCity" par="" text="091 01 Vojtovce"/>
    <f:field ref="SKMVPRECONFIG_103_510_MergeFieldOrganizationCountry" par="" text="Slovensko"/>
    <f:field ref="SKMVPRECONFIG_103_510_MergeFieldAddressPOBoxOrStreet" par="" text=""/>
  </f:record>
  <f:record inx="40">
    <f:field ref="SKEDITIONREG_103_510_MenoNazov" par="" text="Obec Vyškovce"/>
    <f:field ref="SKEDITIONREG_103_510_POBox" par="" text=""/>
    <f:field ref="SKEDITIONREG_103_510_Ulica" par="" text="Vyškovce"/>
    <f:field ref="SKEDITIONREG_103_510_PSC" par="" text="090 21"/>
    <f:field ref="SKEDITIONREG_103_510_Obec" par="" text="Vyškovce"/>
    <f:field ref="SKEDITIONREG_103_510_Krajina" par="" text=""/>
    <f:field ref="SKEDITIONREG_103_510_Stat" par="" text="Slovensko"/>
    <f:field ref="SKEDITIONREG_103_510_AddrLine1" par="" text="Vyškovce 12"/>
    <f:field ref="SKEDITIONREG_103_510_AddrLine2" par="" text="090 21  Vyškovce"/>
    <f:field ref="SKEDITIONREG_103_510_AddrLine3" par="" text=""/>
    <f:field ref="SKEDITIONREG_103_510_AddrLine4" par="" text=""/>
    <f:field ref="SKEDITIONREG_103_510_ElAddr1" par="" text="Obec Vyškovce"/>
    <f:field ref="SKEDITIONREG_103_510_ElAddr2" par="" text="ico://sk/00331198"/>
    <f:field ref="SKMVPRECONFIG_103_510_MergeFieldNameOrganisationPerson" par="" text="Obec Vyškovce"/>
    <f:field ref="SKMVPRECONFIG_103_510_MergeFieldMainAddressStreet" par="" text="Vyškovce"/>
    <f:field ref="SKMVPRECONFIG_103_510_MergeFieldMaiAddressZIPCity" par="" text="090 21 Vyškovce"/>
    <f:field ref="SKMVPRECONFIG_103_510_MergeFieldOrganizationCountry" par="" text="Slovensko"/>
    <f:field ref="SKMVPRECONFIG_103_510_MergeFieldAddressPOBoxOrStreet" par="" text=""/>
  </f:record>
  <f:record inx="41">
    <f:field ref="SKEDITIONREG_103_510_MenoNazov" par="" text="Obec Vyšná Olšava"/>
    <f:field ref="SKEDITIONREG_103_510_POBox" par="" text=""/>
    <f:field ref="SKEDITIONREG_103_510_Ulica" par="" text="Vyšná Olšava 124"/>
    <f:field ref="SKEDITIONREG_103_510_PSC" par="" text="090 32"/>
    <f:field ref="SKEDITIONREG_103_510_Obec" par="" text="Vyšná Olšava"/>
    <f:field ref="SKEDITIONREG_103_510_Krajina" par="" text=""/>
    <f:field ref="SKEDITIONREG_103_510_Stat" par="" text="Slovensko"/>
    <f:field ref="SKEDITIONREG_103_510_AddrLine1" par="" text="Vyšná Olšava 124"/>
    <f:field ref="SKEDITIONREG_103_510_AddrLine2" par="" text="090 32  Vyšná Olšava"/>
    <f:field ref="SKEDITIONREG_103_510_AddrLine3" par="" text=""/>
    <f:field ref="SKEDITIONREG_103_510_AddrLine4" par="" text=""/>
    <f:field ref="SKEDITIONREG_103_510_ElAddr1" par="" text="Obec Vyšná Olšava"/>
    <f:field ref="SKEDITIONREG_103_510_ElAddr2" par="" text="ico://sk/00331210"/>
    <f:field ref="SKMVPRECONFIG_103_510_MergeFieldNameOrganisationPerson" par="" text="Obec Vyšná Olšava"/>
    <f:field ref="SKMVPRECONFIG_103_510_MergeFieldMainAddressStreet" par="" text="Vyšná Olšava 124"/>
    <f:field ref="SKMVPRECONFIG_103_510_MergeFieldMaiAddressZIPCity" par="" text="090 32 Vyšná Olšava"/>
    <f:field ref="SKMVPRECONFIG_103_510_MergeFieldOrganizationCountry" par="" text="Slovensko"/>
    <f:field ref="SKMVPRECONFIG_103_510_MergeFieldAddressPOBoxOrStreet" par="" text=""/>
  </f:record>
  <f:record inx="42">
    <f:field ref="SKEDITIONREG_103_510_MenoNazov" par="" text="Obec Vyšný Hrabovec"/>
    <f:field ref="SKEDITIONREG_103_510_POBox" par="" text=""/>
    <f:field ref="SKEDITIONREG_103_510_Ulica" par="" text="Vyšný Hrabovec"/>
    <f:field ref="SKEDITIONREG_103_510_PSC" par="" text="090 34"/>
    <f:field ref="SKEDITIONREG_103_510_Obec" par="" text="Vyšný Hrabovec"/>
    <f:field ref="SKEDITIONREG_103_510_Krajina" par="" text=""/>
    <f:field ref="SKEDITIONREG_103_510_Stat" par="" text="Slovensko"/>
    <f:field ref="SKEDITIONREG_103_510_AddrLine1" par="" text="Vyšný Hrabovec 40"/>
    <f:field ref="SKEDITIONREG_103_510_AddrLine2" par="" text="090 34  Vyšný Hrabovec"/>
    <f:field ref="SKEDITIONREG_103_510_AddrLine3" par="" text=""/>
    <f:field ref="SKEDITIONREG_103_510_AddrLine4" par="" text=""/>
    <f:field ref="SKEDITIONREG_103_510_ElAddr1" par="" text="Obec Vyšný Hrabovec"/>
    <f:field ref="SKEDITIONREG_103_510_ElAddr2" par="" text="ico://sk/00689297"/>
    <f:field ref="SKMVPRECONFIG_103_510_MergeFieldNameOrganisationPerson" par="" text="Obec Vyšný Hrabovec"/>
    <f:field ref="SKMVPRECONFIG_103_510_MergeFieldMainAddressStreet" par="" text="Vyšný Hrabovec"/>
    <f:field ref="SKMVPRECONFIG_103_510_MergeFieldMaiAddressZIPCity" par="" text="090 34 Vyšný Hrabovec"/>
    <f:field ref="SKMVPRECONFIG_103_510_MergeFieldOrganizationCountry" par="" text="Slovensko"/>
    <f:field ref="SKMVPRECONFIG_103_510_MergeFieldAddressPOBoxOrStreet" par="" text=""/>
  </f:record>
  <f:record inx="43">
    <f:field ref="SKEDITIONREG_103_510_MenoNazov" par="" text="Obec Bystrá"/>
    <f:field ref="SKEDITIONREG_103_510_POBox" par="" text=""/>
    <f:field ref="SKEDITIONREG_103_510_Ulica" par="" text="Bystrá  14/14"/>
    <f:field ref="SKEDITIONREG_103_510_PSC" par="" text="090 23"/>
    <f:field ref="SKEDITIONREG_103_510_Obec" par="" text="Bystrá"/>
    <f:field ref="SKEDITIONREG_103_510_Krajina" par="" text=""/>
    <f:field ref="SKEDITIONREG_103_510_Stat" par="" text="Slovensko"/>
    <f:field ref="SKEDITIONREG_103_510_AddrLine1" par="" text="Bystrá  14/14"/>
    <f:field ref="SKEDITIONREG_103_510_AddrLine2" par="" text="Bystrá"/>
    <f:field ref="SKEDITIONREG_103_510_AddrLine3" par="" text="Stropkov"/>
    <f:field ref="SKEDITIONREG_103_510_AddrLine4" par="" text=""/>
    <f:field ref="SKEDITIONREG_103_510_ElAddr1" par="" text="Obec Bystrá"/>
    <f:field ref="SKEDITIONREG_103_510_ElAddr2" par="" text="ico://sk/00330361"/>
    <f:field ref="SKMVPRECONFIG_103_510_MergeFieldNameOrganisationPerson" par="" text="Obec Bystrá"/>
    <f:field ref="SKMVPRECONFIG_103_510_MergeFieldMainAddressStreet" par="" text="Bystrá  14/14"/>
    <f:field ref="SKMVPRECONFIG_103_510_MergeFieldMaiAddressZIPCity" par="" text="090 23 Bystrá"/>
    <f:field ref="SKMVPRECONFIG_103_510_MergeFieldOrganizationCountry" par="" text="Slovensko"/>
    <f:field ref="SKMVPRECONFIG_103_510_MergeFieldAddressPOBoxOrStreet" par="" text=""/>
  </f:record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B2E94-CAD1-434F-98FF-2770EA9E8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5975FB69-CED2-4B66-901B-7A4CA1FA26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DD225C-0D92-4B01-8BD3-0993A78F59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D474CB0-083A-437F-BC33-F3D5DF67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Šablóna_list_päta_Lehocká</Template>
  <TotalTime>15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 SR</Company>
  <LinksUpToDate>false</LinksUpToDate>
  <CharactersWithSpaces>1092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5242933</vt:i4>
      </vt:variant>
      <vt:variant>
        <vt:i4>7</vt:i4>
      </vt:variant>
      <vt:variant>
        <vt:i4>0</vt:i4>
      </vt:variant>
      <vt:variant>
        <vt:i4>5</vt:i4>
      </vt:variant>
      <vt:variant>
        <vt:lpwstr>mailto:Miloslava.Lehocka@minv.sk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oti</dc:creator>
  <cp:lastModifiedBy>Veronika Harvanová</cp:lastModifiedBy>
  <cp:revision>5</cp:revision>
  <cp:lastPrinted>2016-10-11T13:10:00Z</cp:lastPrinted>
  <dcterms:created xsi:type="dcterms:W3CDTF">2026-07-01T09:29:00Z</dcterms:created>
  <dcterms:modified xsi:type="dcterms:W3CDTF">2026-07-06T12:11:00Z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COOSYSTEM@1.1:Container" pid="2" fmtid="{D5CDD505-2E9C-101B-9397-08002B2CF9AE}">
    <vt:lpwstr>COO.2176.151.2.5095064</vt:lpwstr>
  </property>
  <property name="FSC#ELAKGOV@1.1001:PersonalSubjAddress" pid="3" fmtid="{D5CDD505-2E9C-101B-9397-08002B2CF9AE}">
    <vt:lpwstr/>
  </property>
  <property name="FSC#ELAKGOV@1.1001:PersonalSubjFirstName" pid="4" fmtid="{D5CDD505-2E9C-101B-9397-08002B2CF9AE}">
    <vt:lpwstr/>
  </property>
  <property name="FSC#ELAKGOV@1.1001:PersonalSubjGender" pid="5" fmtid="{D5CDD505-2E9C-101B-9397-08002B2CF9AE}">
    <vt:lpwstr/>
  </property>
  <property name="FSC#ELAKGOV@1.1001:PersonalSubjSalutation" pid="6" fmtid="{D5CDD505-2E9C-101B-9397-08002B2CF9AE}">
    <vt:lpwstr/>
  </property>
  <property name="FSC#ELAKGOV@1.1001:PersonalSubjSurName" pid="7" fmtid="{D5CDD505-2E9C-101B-9397-08002B2CF9AE}">
    <vt:lpwstr/>
  </property>
  <property name="FSC#COOELAK@1.1001:ApprovedAt" pid="8" fmtid="{D5CDD505-2E9C-101B-9397-08002B2CF9AE}">
    <vt:lpwstr>06.07.2026</vt:lpwstr>
  </property>
  <property name="FSC#COOELAK@1.1001:ApprovedBy" pid="9" fmtid="{D5CDD505-2E9C-101B-9397-08002B2CF9AE}">
    <vt:lpwstr>Lehocká Miloslava, Mgr.</vt:lpwstr>
  </property>
  <property name="FSC#COOELAK@1.1001:ApproverFirstName" pid="10" fmtid="{D5CDD505-2E9C-101B-9397-08002B2CF9AE}">
    <vt:lpwstr>Miloslava</vt:lpwstr>
  </property>
  <property name="FSC#COOELAK@1.1001:ApproverSurName" pid="11" fmtid="{D5CDD505-2E9C-101B-9397-08002B2CF9AE}">
    <vt:lpwstr>Lehocká</vt:lpwstr>
  </property>
  <property name="FSC#COOELAK@1.1001:ApproverTitle" pid="12" fmtid="{D5CDD505-2E9C-101B-9397-08002B2CF9AE}">
    <vt:lpwstr>Mgr.</vt:lpwstr>
  </property>
  <property name="FSC#COOELAK@1.1001:BaseNumber" pid="13" fmtid="{D5CDD505-2E9C-101B-9397-08002B2CF9AE}">
    <vt:lpwstr>BA1</vt:lpwstr>
  </property>
  <property name="FSC#COOELAK@1.1001:CreatedAt" pid="14" fmtid="{D5CDD505-2E9C-101B-9397-08002B2CF9AE}">
    <vt:lpwstr>06.07.2026</vt:lpwstr>
  </property>
  <property name="FSC#COOELAK@1.1001:CurrentUserEmail" pid="15" fmtid="{D5CDD505-2E9C-101B-9397-08002B2CF9AE}">
    <vt:lpwstr>Veronika.Harvanova@minv.sk</vt:lpwstr>
  </property>
  <property name="FSC#COOELAK@1.1001:CurrentUserRolePos" pid="16" fmtid="{D5CDD505-2E9C-101B-9397-08002B2CF9AE}">
    <vt:lpwstr>referent 4</vt:lpwstr>
  </property>
  <property name="FSC#COOELAK@1.1001:Department" pid="17" fmtid="{D5CDD505-2E9C-101B-9397-08002B2CF9AE}">
    <vt:lpwstr>OU-SP-OVVS (ODBOR VŠEOBECNEJ VNÚTORNEJ SPRÁVY)</vt:lpwstr>
  </property>
  <property name="FSC#COOELAK@1.1001:DispatchedAt" pid="18" fmtid="{D5CDD505-2E9C-101B-9397-08002B2CF9AE}">
    <vt:lpwstr>06.07.2026</vt:lpwstr>
  </property>
  <property name="FSC#COOELAK@1.1001:DispatchedBy" pid="19" fmtid="{D5CDD505-2E9C-101B-9397-08002B2CF9AE}">
    <vt:lpwstr>Harvanová Veronika</vt:lpwstr>
  </property>
  <property name="FSC#COOELAK@1.1001:ExternalDate" pid="20" fmtid="{D5CDD505-2E9C-101B-9397-08002B2CF9AE}">
    <vt:lpwstr/>
  </property>
  <property name="FSC#COOELAK@1.1001:ExternalRef" pid="21" fmtid="{D5CDD505-2E9C-101B-9397-08002B2CF9AE}">
    <vt:lpwstr/>
  </property>
  <property name="FSC#COOELAK@1.1001:FileRefBarCode" pid="22" fmtid="{D5CDD505-2E9C-101B-9397-08002B2CF9AE}">
    <vt:lpwstr>*3057-2026*</vt:lpwstr>
  </property>
  <property name="FSC#COOELAK@1.1001:FileReference" pid="23" fmtid="{D5CDD505-2E9C-101B-9397-08002B2CF9AE}">
    <vt:lpwstr>3057-2026</vt:lpwstr>
  </property>
  <property name="FSC#COOELAK@1.1001:FileRefOrdinal" pid="24" fmtid="{D5CDD505-2E9C-101B-9397-08002B2CF9AE}">
    <vt:lpwstr>3057</vt:lpwstr>
  </property>
  <property name="FSC#COOELAK@1.1001:FileRefOU" pid="25" fmtid="{D5CDD505-2E9C-101B-9397-08002B2CF9AE}">
    <vt:lpwstr>OU-SP-OVVS</vt:lpwstr>
  </property>
  <property name="FSC#COOELAK@1.1001:FileRefYear" pid="26" fmtid="{D5CDD505-2E9C-101B-9397-08002B2CF9AE}">
    <vt:lpwstr>2026</vt:lpwstr>
  </property>
  <property name="FSC#COOELAK@1.1001:IncomingNumber" pid="27" fmtid="{D5CDD505-2E9C-101B-9397-08002B2CF9AE}">
    <vt:lpwstr/>
  </property>
  <property name="FSC#COOELAK@1.1001:IncomingSubject" pid="28" fmtid="{D5CDD505-2E9C-101B-9397-08002B2CF9AE}">
    <vt:lpwstr/>
  </property>
  <property name="FSC#COOELAK@1.1001:ObjBarCode" pid="29" fmtid="{D5CDD505-2E9C-101B-9397-08002B2CF9AE}">
    <vt:lpwstr>*COO.2176.151.2.5095064*</vt:lpwstr>
  </property>
  <property name="FSC#COOELAK@1.1001:Organization" pid="30" fmtid="{D5CDD505-2E9C-101B-9397-08002B2CF9AE}">
    <vt:lpwstr/>
  </property>
  <property name="FSC#COOELAK@1.1001:OU" pid="31" fmtid="{D5CDD505-2E9C-101B-9397-08002B2CF9AE}">
    <vt:lpwstr>OU-SP-OVVS (ODBOR VŠEOBECNEJ VNÚTORNEJ SPRÁVY)</vt:lpwstr>
  </property>
  <property name="FSC#COOELAK@1.1001:Owner" pid="32" fmtid="{D5CDD505-2E9C-101B-9397-08002B2CF9AE}">
    <vt:lpwstr>Harvanová Veronika</vt:lpwstr>
  </property>
  <property name="FSC#COOELAK@1.1001:OwnerExtension" pid="33" fmtid="{D5CDD505-2E9C-101B-9397-08002B2CF9AE}">
    <vt:lpwstr/>
  </property>
  <property name="FSC#COOELAK@1.1001:OwnerFaxExtension" pid="34" fmtid="{D5CDD505-2E9C-101B-9397-08002B2CF9AE}">
    <vt:lpwstr/>
  </property>
  <property name="FSC#COOELAK@1.1001:Priority" pid="35" fmtid="{D5CDD505-2E9C-101B-9397-08002B2CF9AE}">
    <vt:lpwstr> ()</vt:lpwstr>
  </property>
  <property name="FSC#COOELAK@1.1001:ProcessResponsible" pid="36" fmtid="{D5CDD505-2E9C-101B-9397-08002B2CF9AE}">
    <vt:lpwstr/>
  </property>
  <property name="FSC#COOELAK@1.1001:ProcessResponsibleFax" pid="37" fmtid="{D5CDD505-2E9C-101B-9397-08002B2CF9AE}">
    <vt:lpwstr/>
  </property>
  <property name="FSC#COOELAK@1.1001:ProcessResponsibleMail" pid="38" fmtid="{D5CDD505-2E9C-101B-9397-08002B2CF9AE}">
    <vt:lpwstr/>
  </property>
  <property name="FSC#COOELAK@1.1001:ProcessResponsiblePhone" pid="39" fmtid="{D5CDD505-2E9C-101B-9397-08002B2CF9AE}">
    <vt:lpwstr/>
  </property>
  <property name="FSC#COOELAK@1.1001:RefBarCode" pid="40" fmtid="{D5CDD505-2E9C-101B-9397-08002B2CF9AE}">
    <vt:lpwstr>*COO.2176.151.2.5095056*</vt:lpwstr>
  </property>
  <property name="FSC#COOELAK@1.1001:SettlementApprovedAt" pid="41" fmtid="{D5CDD505-2E9C-101B-9397-08002B2CF9AE}">
    <vt:lpwstr>06.07.2026</vt:lpwstr>
  </property>
  <property name="FSC#COOELAK@1.1001:Subject" pid="42" fmtid="{D5CDD505-2E9C-101B-9397-08002B2CF9AE}">
    <vt:lpwstr>Harmonogram organizačno-technického zabezpečenia volieb do orgánov samosprávy obcí a volieb do orgánov samosprávnych krajov v roku 2026</vt:lpwstr>
  </property>
  <property name="FSC#SKMVPRECONFIG@103.510:mv_hazz_fileresporg_function" pid="43" fmtid="{D5CDD505-2E9C-101B-9397-08002B2CF9AE}">
    <vt:lpwstr/>
  </property>
  <property name="FSC#SKMVPRECONFIG@103.510:mv_hazz_fileresporg_head" pid="44" fmtid="{D5CDD505-2E9C-101B-9397-08002B2CF9AE}">
    <vt:lpwstr/>
  </property>
  <property name="FSC#SKMVPRECONFIG@103.510:mv_hazz_fileresporg_longname" pid="45" fmtid="{D5CDD505-2E9C-101B-9397-08002B2CF9AE}">
    <vt:lpwstr/>
  </property>
  <property name="FSC#SKMVPRECONFIG@103.510:mv_intletterrecievers" pid="46" fmtid="{D5CDD505-2E9C-101B-9397-08002B2CF9AE}">
    <vt:lpwstr/>
  </property>
  <property name="FSC#SKMVPRECONFIG@103.510:mv_org_city" pid="47" fmtid="{D5CDD505-2E9C-101B-9397-08002B2CF9AE}">
    <vt:lpwstr>Stropkov</vt:lpwstr>
  </property>
  <property name="FSC#SKMVPRECONFIG@103.510:mv_org_country" pid="48" fmtid="{D5CDD505-2E9C-101B-9397-08002B2CF9AE}">
    <vt:lpwstr>Slovensko</vt:lpwstr>
  </property>
  <property name="FSC#SKMVPRECONFIG@103.510:mv_org_fullname" pid="49" fmtid="{D5CDD505-2E9C-101B-9397-08002B2CF9AE}">
    <vt:lpwstr>Okresný úrad Stropkov</vt:lpwstr>
  </property>
  <property name="FSC#SKMVPRECONFIG@103.510:mv_org_street" pid="50" fmtid="{D5CDD505-2E9C-101B-9397-08002B2CF9AE}">
    <vt:lpwstr>Stropkov</vt:lpwstr>
  </property>
  <property name="FSC#SKMVPRECONFIG@103.510:mv_org_zip" pid="51" fmtid="{D5CDD505-2E9C-101B-9397-08002B2CF9AE}">
    <vt:lpwstr>091 01</vt:lpwstr>
  </property>
  <property name="FSC#SKMVPRECONFIG@103.510:mv_referat_datum" pid="52" fmtid="{D5CDD505-2E9C-101B-9397-08002B2CF9AE}">
    <vt:lpwstr/>
  </property>
  <property name="FSC#SKMVPRECONFIG@103.510:mv_referat_predklada" pid="53" fmtid="{D5CDD505-2E9C-101B-9397-08002B2CF9AE}">
    <vt:lpwstr/>
  </property>
  <property name="FSC#SKMVPRECONFIG@103.510:mv_referat_predschval" pid="54" fmtid="{D5CDD505-2E9C-101B-9397-08002B2CF9AE}">
    <vt:lpwstr/>
  </property>
  <property name="FSC#SKMVPRECONFIG@103.510:mv_referat_schval" pid="55" fmtid="{D5CDD505-2E9C-101B-9397-08002B2CF9AE}">
    <vt:lpwstr/>
  </property>
  <property name="FSC#SKMVPRECONFIG@103.510:mv_referat_sucast" pid="56" fmtid="{D5CDD505-2E9C-101B-9397-08002B2CF9AE}">
    <vt:lpwstr/>
  </property>
  <property name="FSC#SKMVPRECONFIG@103.510:mv_referat_telcislo" pid="57" fmtid="{D5CDD505-2E9C-101B-9397-08002B2CF9AE}">
    <vt:lpwstr/>
  </property>
  <property name="FSC#SKMVPRECONFIG@103.510:mv_referat_utvar" pid="58" fmtid="{D5CDD505-2E9C-101B-9397-08002B2CF9AE}">
    <vt:lpwstr/>
  </property>
  <property name="FSC#SKMVPRECONFIG@103.510:mv_referat_vec" pid="59" fmtid="{D5CDD505-2E9C-101B-9397-08002B2CF9AE}">
    <vt:lpwstr/>
  </property>
  <property name="FSC#SKMVPRECONFIG@103.510:mv_referat_zaznam" pid="60" fmtid="{D5CDD505-2E9C-101B-9397-08002B2CF9AE}">
    <vt:lpwstr/>
  </property>
  <property name="FSC#SKPRECONFIG@1.1001:a_acceptor" pid="61" fmtid="{D5CDD505-2E9C-101B-9397-08002B2CF9AE}">
    <vt:lpwstr/>
  </property>
  <property name="FSC#SKPRECONFIG@1.1001:a_clearedat" pid="62" fmtid="{D5CDD505-2E9C-101B-9397-08002B2CF9AE}">
    <vt:lpwstr/>
  </property>
  <property name="FSC#SKPRECONFIG@1.1001:a_clearedby" pid="63" fmtid="{D5CDD505-2E9C-101B-9397-08002B2CF9AE}">
    <vt:lpwstr/>
  </property>
  <property name="FSC#SKPRECONFIG@1.1001:a_comm" pid="64" fmtid="{D5CDD505-2E9C-101B-9397-08002B2CF9AE}">
    <vt:lpwstr/>
  </property>
  <property name="FSC#SKPRECONFIG@1.1001:a_decisionattachments" pid="65" fmtid="{D5CDD505-2E9C-101B-9397-08002B2CF9AE}">
    <vt:lpwstr/>
  </property>
  <property name="FSC#SKPRECONFIG@1.1001:a_deliveredat" pid="66" fmtid="{D5CDD505-2E9C-101B-9397-08002B2CF9AE}">
    <vt:lpwstr/>
  </property>
  <property name="FSC#SKPRECONFIG@1.1001:a_delivery" pid="67" fmtid="{D5CDD505-2E9C-101B-9397-08002B2CF9AE}">
    <vt:lpwstr/>
  </property>
  <property name="FSC#SKPRECONFIG@1.1001:a_extension" pid="68" fmtid="{D5CDD505-2E9C-101B-9397-08002B2CF9AE}">
    <vt:lpwstr>+421-9610-43778</vt:lpwstr>
  </property>
  <property name="FSC#SKPRECONFIG@1.1001:a_filenumber" pid="69" fmtid="{D5CDD505-2E9C-101B-9397-08002B2CF9AE}">
    <vt:lpwstr>SVS-OAR1-2015/012149</vt:lpwstr>
  </property>
  <property name="FSC#SKPRECONFIG@1.1001:a_fileresponsible" pid="70" fmtid="{D5CDD505-2E9C-101B-9397-08002B2CF9AE}">
    <vt:lpwstr>Mgr. Andrea Vráblová</vt:lpwstr>
  </property>
  <property name="FSC#SKPRECONFIG@1.1001:a_fileresporg" pid="71" fmtid="{D5CDD505-2E9C-101B-9397-08002B2CF9AE}">
    <vt:lpwstr>Oddelenie riadenia archívov a registratúr</vt:lpwstr>
  </property>
  <property name="FSC#SKPRECONFIG@1.1001:a_fileresporg_email_OU" pid="72" fmtid="{D5CDD505-2E9C-101B-9397-08002B2CF9AE}">
    <vt:lpwstr>oar.svs@mvsr.vs.sk</vt:lpwstr>
  </property>
  <property name="FSC#SKPRECONFIG@1.1001:a_fileresporg_emailaddress" pid="73" fmtid="{D5CDD505-2E9C-101B-9397-08002B2CF9AE}">
    <vt:lpwstr>oar.svs@mvsr.vs.sk</vt:lpwstr>
  </property>
  <property name="FSC#SKPRECONFIG@1.1001:a_fileresporg_fax" pid="74" fmtid="{D5CDD505-2E9C-101B-9397-08002B2CF9AE}">
    <vt:lpwstr>02/57 28 32 75</vt:lpwstr>
  </property>
  <property name="FSC#SKPRECONFIG@1.1001:a_fileresporg_fax_OU" pid="75" fmtid="{D5CDD505-2E9C-101B-9397-08002B2CF9AE}">
    <vt:lpwstr>02/57 28 32 75</vt:lpwstr>
  </property>
  <property name="FSC#SKPRECONFIG@1.1001:a_fileresporg_function" pid="76" fmtid="{D5CDD505-2E9C-101B-9397-08002B2CF9AE}">
    <vt:lpwstr/>
  </property>
  <property name="FSC#SKPRECONFIG@1.1001:a_fileresporg_function_OU" pid="77" fmtid="{D5CDD505-2E9C-101B-9397-08002B2CF9AE}">
    <vt:lpwstr/>
  </property>
  <property name="FSC#SKPRECONFIG@1.1001:a_fileresporg_head" pid="78" fmtid="{D5CDD505-2E9C-101B-9397-08002B2CF9AE}">
    <vt:lpwstr/>
  </property>
  <property name="FSC#SKPRECONFIG@1.1001:a_fileresporg_head_OU" pid="79" fmtid="{D5CDD505-2E9C-101B-9397-08002B2CF9AE}">
    <vt:lpwstr/>
  </property>
  <property name="FSC#SKPRECONFIG@1.1001:a_fileresporg_OU" pid="80" fmtid="{D5CDD505-2E9C-101B-9397-08002B2CF9AE}">
    <vt:lpwstr>Oddelenie riadenia archívov a registratúr</vt:lpwstr>
  </property>
  <property name="FSC#SKPRECONFIG@1.1001:a_fileresporg_phone" pid="81" fmtid="{D5CDD505-2E9C-101B-9397-08002B2CF9AE}">
    <vt:lpwstr>+421-2-52 49 76 29</vt:lpwstr>
  </property>
  <property name="FSC#SKPRECONFIG@1.1001:a_fileresporg_phone_OU" pid="82" fmtid="{D5CDD505-2E9C-101B-9397-08002B2CF9AE}">
    <vt:lpwstr>+421-2-52 49 76 29</vt:lpwstr>
  </property>
  <property name="FSC#SKPRECONFIG@1.1001:a_filesubj" pid="83" fmtid="{D5CDD505-2E9C-101B-9397-08002B2CF9AE}">
    <vt:lpwstr>Vyradenie registratúrnych záznamov - rozhodnutie</vt:lpwstr>
  </property>
  <property name="FSC#SKPRECONFIG@1.1001:a_incattachments" pid="84" fmtid="{D5CDD505-2E9C-101B-9397-08002B2CF9AE}">
    <vt:lpwstr/>
  </property>
  <property name="FSC#SKPRECONFIG@1.1001:a_incnr" pid="85" fmtid="{D5CDD505-2E9C-101B-9397-08002B2CF9AE}">
    <vt:lpwstr>19541</vt:lpwstr>
  </property>
  <property name="FSC#SKPRECONFIG@1.1001:a_objcreatedstr" pid="86" fmtid="{D5CDD505-2E9C-101B-9397-08002B2CF9AE}">
    <vt:lpwstr>2015-04-10</vt:lpwstr>
  </property>
  <property name="FSC#SKPRECONFIG@1.1001:a_ordernumber" pid="87" fmtid="{D5CDD505-2E9C-101B-9397-08002B2CF9AE}">
    <vt:lpwstr>2</vt:lpwstr>
  </property>
  <property name="FSC#SKPRECONFIG@1.1001:a_oursign" pid="88" fmtid="{D5CDD505-2E9C-101B-9397-08002B2CF9AE}">
    <vt:lpwstr>SVS-OAR1-2015/012149-002</vt:lpwstr>
  </property>
  <property name="FSC#SKPRECONFIG@1.1001:a_sendersign" pid="89" fmtid="{D5CDD505-2E9C-101B-9397-08002B2CF9AE}">
    <vt:lpwstr/>
  </property>
  <property name="FSC#SKPRECONFIG@1.1001:a_shortou" pid="90" fmtid="{D5CDD505-2E9C-101B-9397-08002B2CF9AE}">
    <vt:lpwstr/>
  </property>
  <property name="FSC#SKPRECONFIG@1.1001:a_testsalutation" pid="91" fmtid="{D5CDD505-2E9C-101B-9397-08002B2CF9AE}">
    <vt:lpwstr/>
  </property>
  <property name="FSC#SKPRECONFIG@1.1001:a_validfrom" pid="92" fmtid="{D5CDD505-2E9C-101B-9397-08002B2CF9AE}">
    <vt:lpwstr>2015-04-10T00:00:00</vt:lpwstr>
  </property>
  <property name="FSC#SKPRECONFIG@1.1001:as_activity" pid="93" fmtid="{D5CDD505-2E9C-101B-9397-08002B2CF9AE}">
    <vt:lpwstr/>
  </property>
  <property name="FSC#SKPRECONFIG@1.1001:as_docdate" pid="94" fmtid="{D5CDD505-2E9C-101B-9397-08002B2CF9AE}">
    <vt:lpwstr/>
  </property>
  <property name="FSC#SKPRECONFIG@1.1001:as_establishdate" pid="95" fmtid="{D5CDD505-2E9C-101B-9397-08002B2CF9AE}">
    <vt:lpwstr/>
  </property>
  <property name="FSC#SKPRECONFIG@1.1001:as_fileresphead" pid="96" fmtid="{D5CDD505-2E9C-101B-9397-08002B2CF9AE}">
    <vt:lpwstr/>
  </property>
  <property name="FSC#SKPRECONFIG@1.1001:as_filerespheadfnct" pid="97" fmtid="{D5CDD505-2E9C-101B-9397-08002B2CF9AE}">
    <vt:lpwstr/>
  </property>
  <property name="FSC#SKPRECONFIG@1.1001:as_fileresponsible" pid="98" fmtid="{D5CDD505-2E9C-101B-9397-08002B2CF9AE}">
    <vt:lpwstr/>
  </property>
  <property name="FSC#SKPRECONFIG@1.1001:as_filesubj" pid="99" fmtid="{D5CDD505-2E9C-101B-9397-08002B2CF9AE}">
    <vt:lpwstr/>
  </property>
  <property name="FSC#SKPRECONFIG@1.1001:as_objname" pid="100" fmtid="{D5CDD505-2E9C-101B-9397-08002B2CF9AE}">
    <vt:lpwstr/>
  </property>
  <property name="FSC#SKPRECONFIG@1.1001:as_ou" pid="101" fmtid="{D5CDD505-2E9C-101B-9397-08002B2CF9AE}">
    <vt:lpwstr/>
  </property>
  <property name="FSC#SKPRECONFIG@1.1001:as_owner" pid="102" fmtid="{D5CDD505-2E9C-101B-9397-08002B2CF9AE}">
    <vt:lpwstr>Mgr. Andrea Vráblová</vt:lpwstr>
  </property>
  <property name="FSC#SKPRECONFIG@1.1001:as_phonelink" pid="103" fmtid="{D5CDD505-2E9C-101B-9397-08002B2CF9AE}">
    <vt:lpwstr/>
  </property>
  <property name="FSC#SKPRECONFIG@1.1001:oz_externAdr" pid="104" fmtid="{D5CDD505-2E9C-101B-9397-08002B2CF9AE}">
    <vt:lpwstr/>
  </property>
  <property name="FSC#SKPRECONFIGSK@10.2600:a_depositperiod" pid="105" fmtid="{D5CDD505-2E9C-101B-9397-08002B2CF9AE}">
    <vt:lpwstr/>
  </property>
  <property name="FSC#SKPRECONFIGSK@10.2600:a_disposestate" pid="106" fmtid="{D5CDD505-2E9C-101B-9397-08002B2CF9AE}">
    <vt:lpwstr/>
  </property>
  <property name="FSC#SKPRECONFIGSK@10.2600:a_fileresponsiblefnct" pid="107" fmtid="{D5CDD505-2E9C-101B-9397-08002B2CF9AE}">
    <vt:lpwstr/>
  </property>
  <property name="FSC#SKPRECONFIGSK@10.2600:a_fileresporg_position" pid="108" fmtid="{D5CDD505-2E9C-101B-9397-08002B2CF9AE}">
    <vt:lpwstr/>
  </property>
  <property name="FSC#SKPRECONFIGSK@10.2600:a_fileresporg_position_OU" pid="109" fmtid="{D5CDD505-2E9C-101B-9397-08002B2CF9AE}">
    <vt:lpwstr/>
  </property>
  <property name="FSC#SKPRECONFIGSK@10.2600:a_osobnecislosprac" pid="110" fmtid="{D5CDD505-2E9C-101B-9397-08002B2CF9AE}">
    <vt:lpwstr/>
  </property>
  <property name="FSC#SKPRECONFIGSK@10.2600:a_registrysign" pid="111" fmtid="{D5CDD505-2E9C-101B-9397-08002B2CF9AE}">
    <vt:lpwstr>XP3</vt:lpwstr>
  </property>
  <property name="FSC#SKPRECONFIGSK@10.2600:a_subfileatt" pid="112" fmtid="{D5CDD505-2E9C-101B-9397-08002B2CF9AE}">
    <vt:lpwstr/>
  </property>
  <property name="FSC#SKPRECONFIGSK@10.2600:as_filesubjall" pid="113" fmtid="{D5CDD505-2E9C-101B-9397-08002B2CF9AE}">
    <vt:lpwstr/>
  </property>
  <property name="FSC#SKPRECONFIGSK@10.2600:CreatedAt" pid="114" fmtid="{D5CDD505-2E9C-101B-9397-08002B2CF9AE}">
    <vt:lpwstr>10. 4. 2015, 11:10</vt:lpwstr>
  </property>
  <property name="FSC#SKPRECONFIGSK@10.2600:curruserrolegroup" pid="115" fmtid="{D5CDD505-2E9C-101B-9397-08002B2CF9AE}">
    <vt:lpwstr>Oddelenie riadenia archívov a registratúr</vt:lpwstr>
  </property>
  <property name="FSC#SKPRECONFIGSK@10.2600:currusersubst" pid="116" fmtid="{D5CDD505-2E9C-101B-9397-08002B2CF9AE}">
    <vt:lpwstr/>
  </property>
  <property name="FSC#SKPRECONFIGSK@10.2600:emailsprac" pid="117" fmtid="{D5CDD505-2E9C-101B-9397-08002B2CF9AE}">
    <vt:lpwstr/>
  </property>
  <property name="FSC#SKPRECONFIGSK@10.2600:ms_VyskladaniePoznamok" pid="118" fmtid="{D5CDD505-2E9C-101B-9397-08002B2CF9AE}">
    <vt:lpwstr/>
  </property>
  <property name="FSC#SKPRECONFIGSK@10.2600:oumlname_fnct" pid="119" fmtid="{D5CDD505-2E9C-101B-9397-08002B2CF9AE}">
    <vt:lpwstr/>
  </property>
  <property name="FSC#SKPRECONFIGSK@10.2600:sk_org_city" pid="120" fmtid="{D5CDD505-2E9C-101B-9397-08002B2CF9AE}">
    <vt:lpwstr/>
  </property>
  <property name="FSC#SKPRECONFIGSK@10.2600:sk_org_dic" pid="121" fmtid="{D5CDD505-2E9C-101B-9397-08002B2CF9AE}">
    <vt:lpwstr/>
  </property>
  <property name="FSC#SKPRECONFIGSK@10.2600:sk_org_email" pid="122" fmtid="{D5CDD505-2E9C-101B-9397-08002B2CF9AE}">
    <vt:lpwstr/>
  </property>
  <property name="FSC#SKPRECONFIGSK@10.2600:sk_org_fax" pid="123" fmtid="{D5CDD505-2E9C-101B-9397-08002B2CF9AE}">
    <vt:lpwstr/>
  </property>
  <property name="FSC#SKPRECONFIGSK@10.2600:sk_org_fullname" pid="124" fmtid="{D5CDD505-2E9C-101B-9397-08002B2CF9AE}">
    <vt:lpwstr>Sekcia verejnej správy</vt:lpwstr>
  </property>
  <property name="FSC#SKPRECONFIGSK@10.2600:sk_org_ico" pid="125" fmtid="{D5CDD505-2E9C-101B-9397-08002B2CF9AE}">
    <vt:lpwstr/>
  </property>
  <property name="FSC#SKPRECONFIGSK@10.2600:sk_org_phone" pid="126" fmtid="{D5CDD505-2E9C-101B-9397-08002B2CF9AE}">
    <vt:lpwstr/>
  </property>
  <property name="FSC#SKPRECONFIGSK@10.2600:sk_org_shortname" pid="127" fmtid="{D5CDD505-2E9C-101B-9397-08002B2CF9AE}">
    <vt:lpwstr>Sekcia verejnej správy</vt:lpwstr>
  </property>
  <property name="FSC#SKPRECONFIGSK@10.2600:sk_org_state" pid="128" fmtid="{D5CDD505-2E9C-101B-9397-08002B2CF9AE}">
    <vt:lpwstr/>
  </property>
  <property name="FSC#SKPRECONFIGSK@10.2600:sk_org_street" pid="129" fmtid="{D5CDD505-2E9C-101B-9397-08002B2CF9AE}">
    <vt:lpwstr/>
  </property>
  <property name="FSC#SKPRECONFIGSK@10.2600:sk_org_zip" pid="130" fmtid="{D5CDD505-2E9C-101B-9397-08002B2CF9AE}">
    <vt:lpwstr/>
  </property>
  <property name="FSC#SKPRECONFIGSK@10.2600:viz_clearedat" pid="131" fmtid="{D5CDD505-2E9C-101B-9397-08002B2CF9AE}">
    <vt:lpwstr/>
  </property>
  <property name="FSC#SKPRECONFIGSK@10.2600:viz_clearedby" pid="132" fmtid="{D5CDD505-2E9C-101B-9397-08002B2CF9AE}">
    <vt:lpwstr/>
  </property>
  <property name="FSC#SKPRECONFIGSK@10.2600:viz_comm" pid="133" fmtid="{D5CDD505-2E9C-101B-9397-08002B2CF9AE}">
    <vt:lpwstr/>
  </property>
  <property name="FSC#SKPRECONFIGSK@10.2600:viz_decisionattachments" pid="134" fmtid="{D5CDD505-2E9C-101B-9397-08002B2CF9AE}">
    <vt:lpwstr/>
  </property>
  <property name="FSC#SKPRECONFIGSK@10.2600:viz_deliveredat" pid="135" fmtid="{D5CDD505-2E9C-101B-9397-08002B2CF9AE}">
    <vt:lpwstr/>
  </property>
  <property name="FSC#SKPRECONFIGSK@10.2600:viz_delivery" pid="136" fmtid="{D5CDD505-2E9C-101B-9397-08002B2CF9AE}">
    <vt:lpwstr/>
  </property>
  <property name="FSC#SKPRECONFIGSK@10.2600:viz_extension" pid="137" fmtid="{D5CDD505-2E9C-101B-9397-08002B2CF9AE}">
    <vt:lpwstr/>
  </property>
  <property name="FSC#SKPRECONFIGSK@10.2600:viz_filenumber" pid="138" fmtid="{D5CDD505-2E9C-101B-9397-08002B2CF9AE}">
    <vt:lpwstr/>
  </property>
  <property name="FSC#SKPRECONFIGSK@10.2600:viz_fileresponsible" pid="139" fmtid="{D5CDD505-2E9C-101B-9397-08002B2CF9AE}">
    <vt:lpwstr/>
  </property>
  <property name="FSC#SKPRECONFIGSK@10.2600:viz_fileresporg" pid="140" fmtid="{D5CDD505-2E9C-101B-9397-08002B2CF9AE}">
    <vt:lpwstr/>
  </property>
  <property name="FSC#SKPRECONFIGSK@10.2600:viz_fileresporg_email_OU" pid="141" fmtid="{D5CDD505-2E9C-101B-9397-08002B2CF9AE}">
    <vt:lpwstr/>
  </property>
  <property name="FSC#SKPRECONFIGSK@10.2600:viz_fileresporg_emailaddress" pid="142" fmtid="{D5CDD505-2E9C-101B-9397-08002B2CF9AE}">
    <vt:lpwstr/>
  </property>
  <property name="FSC#SKPRECONFIGSK@10.2600:viz_fileresporg_fax" pid="143" fmtid="{D5CDD505-2E9C-101B-9397-08002B2CF9AE}">
    <vt:lpwstr/>
  </property>
  <property name="FSC#SKPRECONFIGSK@10.2600:viz_fileresporg_fax_OU" pid="144" fmtid="{D5CDD505-2E9C-101B-9397-08002B2CF9AE}">
    <vt:lpwstr/>
  </property>
  <property name="FSC#SKPRECONFIGSK@10.2600:viz_fileresporg_function" pid="145" fmtid="{D5CDD505-2E9C-101B-9397-08002B2CF9AE}">
    <vt:lpwstr/>
  </property>
  <property name="FSC#SKPRECONFIGSK@10.2600:viz_fileresporg_function_OU" pid="146" fmtid="{D5CDD505-2E9C-101B-9397-08002B2CF9AE}">
    <vt:lpwstr/>
  </property>
  <property name="FSC#SKPRECONFIGSK@10.2600:viz_fileresporg_head" pid="147" fmtid="{D5CDD505-2E9C-101B-9397-08002B2CF9AE}">
    <vt:lpwstr/>
  </property>
  <property name="FSC#SKPRECONFIGSK@10.2600:viz_fileresporg_head_OU" pid="148" fmtid="{D5CDD505-2E9C-101B-9397-08002B2CF9AE}">
    <vt:lpwstr/>
  </property>
  <property name="FSC#SKPRECONFIGSK@10.2600:viz_fileresporg_longname" pid="149" fmtid="{D5CDD505-2E9C-101B-9397-08002B2CF9AE}">
    <vt:lpwstr/>
  </property>
  <property name="FSC#SKPRECONFIGSK@10.2600:viz_fileresporg_mesto" pid="150" fmtid="{D5CDD505-2E9C-101B-9397-08002B2CF9AE}">
    <vt:lpwstr/>
  </property>
  <property name="FSC#SKPRECONFIGSK@10.2600:viz_fileresporg_odbor" pid="151" fmtid="{D5CDD505-2E9C-101B-9397-08002B2CF9AE}">
    <vt:lpwstr/>
  </property>
  <property name="FSC#SKPRECONFIGSK@10.2600:viz_fileresporg_odbor_function" pid="152" fmtid="{D5CDD505-2E9C-101B-9397-08002B2CF9AE}">
    <vt:lpwstr/>
  </property>
  <property name="FSC#SKPRECONFIGSK@10.2600:viz_fileresporg_odbor_head" pid="153" fmtid="{D5CDD505-2E9C-101B-9397-08002B2CF9AE}">
    <vt:lpwstr/>
  </property>
  <property name="FSC#SKPRECONFIGSK@10.2600:viz_fileresporg_OU" pid="154" fmtid="{D5CDD505-2E9C-101B-9397-08002B2CF9AE}">
    <vt:lpwstr/>
  </property>
  <property name="FSC#SKPRECONFIGSK@10.2600:viz_fileresporg_phone" pid="155" fmtid="{D5CDD505-2E9C-101B-9397-08002B2CF9AE}">
    <vt:lpwstr/>
  </property>
  <property name="FSC#SKPRECONFIGSK@10.2600:viz_fileresporg_phone_OU" pid="156" fmtid="{D5CDD505-2E9C-101B-9397-08002B2CF9AE}">
    <vt:lpwstr/>
  </property>
  <property name="FSC#SKPRECONFIGSK@10.2600:viz_fileresporg_position" pid="157" fmtid="{D5CDD505-2E9C-101B-9397-08002B2CF9AE}">
    <vt:lpwstr/>
  </property>
  <property name="FSC#SKPRECONFIGSK@10.2600:viz_fileresporg_position_OU" pid="158" fmtid="{D5CDD505-2E9C-101B-9397-08002B2CF9AE}">
    <vt:lpwstr/>
  </property>
  <property name="FSC#SKPRECONFIGSK@10.2600:viz_fileresporg_psc" pid="159" fmtid="{D5CDD505-2E9C-101B-9397-08002B2CF9AE}">
    <vt:lpwstr/>
  </property>
  <property name="FSC#SKPRECONFIGSK@10.2600:viz_fileresporg_sekcia" pid="160" fmtid="{D5CDD505-2E9C-101B-9397-08002B2CF9AE}">
    <vt:lpwstr/>
  </property>
  <property name="FSC#SKPRECONFIGSK@10.2600:viz_fileresporg_sekcia_function" pid="161" fmtid="{D5CDD505-2E9C-101B-9397-08002B2CF9AE}">
    <vt:lpwstr/>
  </property>
  <property name="FSC#SKPRECONFIGSK@10.2600:viz_fileresporg_sekcia_head" pid="162" fmtid="{D5CDD505-2E9C-101B-9397-08002B2CF9AE}">
    <vt:lpwstr/>
  </property>
  <property name="FSC#SKPRECONFIGSK@10.2600:viz_fileresporg_stat" pid="163" fmtid="{D5CDD505-2E9C-101B-9397-08002B2CF9AE}">
    <vt:lpwstr/>
  </property>
  <property name="FSC#SKPRECONFIGSK@10.2600:viz_fileresporg_ulica" pid="164" fmtid="{D5CDD505-2E9C-101B-9397-08002B2CF9AE}">
    <vt:lpwstr/>
  </property>
  <property name="FSC#SKPRECONFIGSK@10.2600:viz_fileresporgknazov" pid="165" fmtid="{D5CDD505-2E9C-101B-9397-08002B2CF9AE}">
    <vt:lpwstr/>
  </property>
  <property name="FSC#SKPRECONFIGSK@10.2600:viz_filesubj" pid="166" fmtid="{D5CDD505-2E9C-101B-9397-08002B2CF9AE}">
    <vt:lpwstr/>
  </property>
  <property name="FSC#SKPRECONFIGSK@10.2600:viz_incattachments" pid="167" fmtid="{D5CDD505-2E9C-101B-9397-08002B2CF9AE}">
    <vt:lpwstr/>
  </property>
  <property name="FSC#SKPRECONFIGSK@10.2600:viz_incnr" pid="168" fmtid="{D5CDD505-2E9C-101B-9397-08002B2CF9AE}">
    <vt:lpwstr/>
  </property>
  <property name="FSC#SKPRECONFIGSK@10.2600:viz_intletterrecivers" pid="169" fmtid="{D5CDD505-2E9C-101B-9397-08002B2CF9AE}">
    <vt:lpwstr/>
  </property>
  <property name="FSC#SKPRECONFIGSK@10.2600:viz_objcreatedstr" pid="170" fmtid="{D5CDD505-2E9C-101B-9397-08002B2CF9AE}">
    <vt:lpwstr/>
  </property>
  <property name="FSC#SKPRECONFIGSK@10.2600:viz_ordernumber" pid="171" fmtid="{D5CDD505-2E9C-101B-9397-08002B2CF9AE}">
    <vt:lpwstr/>
  </property>
  <property name="FSC#SKPRECONFIGSK@10.2600:viz_oursign" pid="172" fmtid="{D5CDD505-2E9C-101B-9397-08002B2CF9AE}">
    <vt:lpwstr/>
  </property>
  <property name="FSC#SKPRECONFIGSK@10.2600:viz_responseto_createdby" pid="173" fmtid="{D5CDD505-2E9C-101B-9397-08002B2CF9AE}">
    <vt:lpwstr/>
  </property>
  <property name="FSC#SKPRECONFIGSK@10.2600:viz_sendersign" pid="174" fmtid="{D5CDD505-2E9C-101B-9397-08002B2CF9AE}">
    <vt:lpwstr/>
  </property>
  <property name="FSC#SKPRECONFIGSK@10.2600:viz_shortfileresporg" pid="175" fmtid="{D5CDD505-2E9C-101B-9397-08002B2CF9AE}">
    <vt:lpwstr/>
  </property>
  <property name="FSC#SKPRECONFIGSK@10.2600:viz_tel_number" pid="176" fmtid="{D5CDD505-2E9C-101B-9397-08002B2CF9AE}">
    <vt:lpwstr/>
  </property>
  <property name="FSC#SKPRECONFIGSK@10.2600:viz_testsalutation" pid="177" fmtid="{D5CDD505-2E9C-101B-9397-08002B2CF9AE}">
    <vt:lpwstr/>
  </property>
  <property name="FSC#SKPRECONFIGSK@10.2600:viz_validfrom" pid="178" fmtid="{D5CDD505-2E9C-101B-9397-08002B2CF9AE}">
    <vt:lpwstr/>
  </property>
  <property name="FSC#SKPRECONFIGSK@10.2600:zaznam_jeden_adresat" pid="179" fmtid="{D5CDD505-2E9C-101B-9397-08002B2CF9AE}">
    <vt:lpwstr/>
  </property>
  <property name="FSC#SKPRECONFIGSK@10.2600:zaznam_vnut_adresati_1" pid="180" fmtid="{D5CDD505-2E9C-101B-9397-08002B2CF9AE}">
    <vt:lpwstr/>
  </property>
  <property name="FSC#SKPRECONFIGSK@10.2600:zaznam_vnut_adresati_2" pid="181" fmtid="{D5CDD505-2E9C-101B-9397-08002B2CF9AE}">
    <vt:lpwstr/>
  </property>
  <property name="FSC#SKPRECONFIGSK@10.2600:zaznam_vnut_adresati_3" pid="182" fmtid="{D5CDD505-2E9C-101B-9397-08002B2CF9AE}">
    <vt:lpwstr/>
  </property>
  <property name="FSC#SKPRECONFIGSK@10.2600:zaznam_vnut_adresati_4" pid="183" fmtid="{D5CDD505-2E9C-101B-9397-08002B2CF9AE}">
    <vt:lpwstr/>
  </property>
  <property name="FSC#SKPRECONFIGSK@10.2600:zaznam_vnut_adresati_5" pid="184" fmtid="{D5CDD505-2E9C-101B-9397-08002B2CF9AE}">
    <vt:lpwstr/>
  </property>
  <property name="FSC#SKPRECONFIGSK@10.2600:zaznam_vnut_adresati_6" pid="185" fmtid="{D5CDD505-2E9C-101B-9397-08002B2CF9AE}">
    <vt:lpwstr/>
  </property>
  <property name="FSC#SKPRECONFIGSK@10.2600:zaznam_vnut_adresati_7" pid="186" fmtid="{D5CDD505-2E9C-101B-9397-08002B2CF9AE}">
    <vt:lpwstr/>
  </property>
  <property name="FSC#SKPRECONFIGSK@10.2600:zaznam_vnut_adresati_8" pid="187" fmtid="{D5CDD505-2E9C-101B-9397-08002B2CF9AE}">
    <vt:lpwstr/>
  </property>
  <property name="FSC#SKPRECONFIGSK@10.2600:zaznam_vnut_adresati_9" pid="188" fmtid="{D5CDD505-2E9C-101B-9397-08002B2CF9AE}">
    <vt:lpwstr/>
  </property>
  <property name="FSC#SKPRECONFIGSK@10.2600:zaznam_vnut_adresati_10" pid="189" fmtid="{D5CDD505-2E9C-101B-9397-08002B2CF9AE}">
    <vt:lpwstr/>
  </property>
  <property name="FSC#SKPRECONFIGSK@10.2600:zaznam_vnut_adresati_11" pid="190" fmtid="{D5CDD505-2E9C-101B-9397-08002B2CF9AE}">
    <vt:lpwstr/>
  </property>
  <property name="FSC#SKPRECONFIGSK@10.2600:zaznam_vnut_adresati_12" pid="191" fmtid="{D5CDD505-2E9C-101B-9397-08002B2CF9AE}">
    <vt:lpwstr/>
  </property>
  <property name="FSC#SKPRECONFIGSK@10.2600:zaznam_vnut_adresati_13" pid="192" fmtid="{D5CDD505-2E9C-101B-9397-08002B2CF9AE}">
    <vt:lpwstr/>
  </property>
  <property name="FSC#SKPRECONFIGSK@10.2600:zaznam_vnut_adresati_14" pid="193" fmtid="{D5CDD505-2E9C-101B-9397-08002B2CF9AE}">
    <vt:lpwstr/>
  </property>
  <property name="FSC#SKPRECONFIGSK@10.2600:zaznam_vnut_adresati_15" pid="194" fmtid="{D5CDD505-2E9C-101B-9397-08002B2CF9AE}">
    <vt:lpwstr/>
  </property>
  <property name="FSC#SKPRECONFIGSK@10.2600:zaznam_vnut_adresati_16" pid="195" fmtid="{D5CDD505-2E9C-101B-9397-08002B2CF9AE}">
    <vt:lpwstr/>
  </property>
  <property name="FSC#SKPRECONFIGSK@10.2600:zaznam_vnut_adresati_17" pid="196" fmtid="{D5CDD505-2E9C-101B-9397-08002B2CF9AE}">
    <vt:lpwstr/>
  </property>
  <property name="FSC#SKPRECONFIGSK@10.2600:zaznam_vnut_adresati_18" pid="197" fmtid="{D5CDD505-2E9C-101B-9397-08002B2CF9AE}">
    <vt:lpwstr/>
  </property>
  <property name="FSC#SKPRECONFIGSK@10.2600:zaznam_vnut_adresati_19" pid="198" fmtid="{D5CDD505-2E9C-101B-9397-08002B2CF9AE}">
    <vt:lpwstr/>
  </property>
  <property name="FSC#SKPRECONFIGSK@10.2600:zaznam_vnut_adresati_20" pid="199" fmtid="{D5CDD505-2E9C-101B-9397-08002B2CF9AE}">
    <vt:lpwstr/>
  </property>
  <property name="FSC#SKPRECONFIGSK@10.2600:zaznam_vnut_adresati_21" pid="200" fmtid="{D5CDD505-2E9C-101B-9397-08002B2CF9AE}">
    <vt:lpwstr/>
  </property>
  <property name="FSC#SKPRECONFIGSK@10.2600:zaznam_vnut_adresati_22" pid="201" fmtid="{D5CDD505-2E9C-101B-9397-08002B2CF9AE}">
    <vt:lpwstr/>
  </property>
  <property name="FSC#SKPRECONFIGSK@10.2600:zaznam_vnut_adresati_23" pid="202" fmtid="{D5CDD505-2E9C-101B-9397-08002B2CF9AE}">
    <vt:lpwstr/>
  </property>
  <property name="FSC#SKPRECONFIGSK@10.2600:zaznam_vnut_adresati_24" pid="203" fmtid="{D5CDD505-2E9C-101B-9397-08002B2CF9AE}">
    <vt:lpwstr/>
  </property>
  <property name="FSC#SKPRECONFIGSK@10.2600:zaznam_vnut_adresati_25" pid="204" fmtid="{D5CDD505-2E9C-101B-9397-08002B2CF9AE}">
    <vt:lpwstr/>
  </property>
  <property name="FSC#SKPRECONFIGSK@10.2600:zaznam_vnut_adresati_26" pid="205" fmtid="{D5CDD505-2E9C-101B-9397-08002B2CF9AE}">
    <vt:lpwstr/>
  </property>
  <property name="FSC#SKPRECONFIGSK@10.2600:zaznam_vnut_adresati_27" pid="206" fmtid="{D5CDD505-2E9C-101B-9397-08002B2CF9AE}">
    <vt:lpwstr/>
  </property>
  <property name="FSC#SKPRECONFIGSK@10.2600:zaznam_vnut_adresati_28" pid="207" fmtid="{D5CDD505-2E9C-101B-9397-08002B2CF9AE}">
    <vt:lpwstr/>
  </property>
  <property name="FSC#SKPRECONFIGSK@10.2600:zaznam_vnut_adresati_29" pid="208" fmtid="{D5CDD505-2E9C-101B-9397-08002B2CF9AE}">
    <vt:lpwstr/>
  </property>
  <property name="FSC#SKPRECONFIGSK@10.2600:zaznam_vnut_adresati_30" pid="209" fmtid="{D5CDD505-2E9C-101B-9397-08002B2CF9AE}">
    <vt:lpwstr/>
  </property>
  <property name="FSC#SKPRECONFIGSK@10.2600:zaznam_vnut_adresati_31" pid="210" fmtid="{D5CDD505-2E9C-101B-9397-08002B2CF9AE}">
    <vt:lpwstr/>
  </property>
  <property name="FSC#SKPRECONFIGSK@10.2600:zaznam_vnut_adresati_32" pid="211" fmtid="{D5CDD505-2E9C-101B-9397-08002B2CF9AE}">
    <vt:lpwstr/>
  </property>
  <property name="FSC#SKPRECONFIGSK@10.2600:zaznam_vnut_adresati_33" pid="212" fmtid="{D5CDD505-2E9C-101B-9397-08002B2CF9AE}">
    <vt:lpwstr/>
  </property>
  <property name="FSC#SKPRECONFIGSK@10.2600:zaznam_vnut_adresati_34" pid="213" fmtid="{D5CDD505-2E9C-101B-9397-08002B2CF9AE}">
    <vt:lpwstr/>
  </property>
  <property name="FSC#SKPRECONFIGSK@10.2600:zaznam_vnut_adresati_35" pid="214" fmtid="{D5CDD505-2E9C-101B-9397-08002B2CF9AE}">
    <vt:lpwstr/>
  </property>
  <property name="FSC#SKPRECONFIGSK@10.2600:zaznam_vnut_adresati_36" pid="215" fmtid="{D5CDD505-2E9C-101B-9397-08002B2CF9AE}">
    <vt:lpwstr/>
  </property>
  <property name="FSC#SKPRECONFIGSK@10.2600:zaznam_vnut_adresati_37" pid="216" fmtid="{D5CDD505-2E9C-101B-9397-08002B2CF9AE}">
    <vt:lpwstr/>
  </property>
  <property name="FSC#SKPRECONFIGSK@10.2600:zaznam_vnut_adresati_38" pid="217" fmtid="{D5CDD505-2E9C-101B-9397-08002B2CF9AE}">
    <vt:lpwstr/>
  </property>
  <property name="FSC#SKPRECONFIGSK@10.2600:zaznam_vnut_adresati_39" pid="218" fmtid="{D5CDD505-2E9C-101B-9397-08002B2CF9AE}">
    <vt:lpwstr/>
  </property>
  <property name="FSC#SKPRECONFIGSK@10.2600:zaznam_vnut_adresati_40" pid="219" fmtid="{D5CDD505-2E9C-101B-9397-08002B2CF9AE}">
    <vt:lpwstr/>
  </property>
  <property name="FSC#SKPRECONFIGSK@10.2600:zaznam_vnut_adresati_41" pid="220" fmtid="{D5CDD505-2E9C-101B-9397-08002B2CF9AE}">
    <vt:lpwstr/>
  </property>
  <property name="FSC#SKPRECONFIGSK@10.2600:zaznam_vnut_adresati_42" pid="221" fmtid="{D5CDD505-2E9C-101B-9397-08002B2CF9AE}">
    <vt:lpwstr/>
  </property>
  <property name="FSC#SKPRECONFIGSK@10.2600:zaznam_vnut_adresati_43" pid="222" fmtid="{D5CDD505-2E9C-101B-9397-08002B2CF9AE}">
    <vt:lpwstr/>
  </property>
  <property name="FSC#SKPRECONFIGSK@10.2600:zaznam_vnut_adresati_44" pid="223" fmtid="{D5CDD505-2E9C-101B-9397-08002B2CF9AE}">
    <vt:lpwstr/>
  </property>
  <property name="FSC#SKPRECONFIGSK@10.2600:zaznam_vnut_adresati_45" pid="224" fmtid="{D5CDD505-2E9C-101B-9397-08002B2CF9AE}">
    <vt:lpwstr/>
  </property>
  <property name="FSC#SKPRECONFIGSK@10.2600:zaznam_vnut_adresati_46" pid="225" fmtid="{D5CDD505-2E9C-101B-9397-08002B2CF9AE}">
    <vt:lpwstr/>
  </property>
  <property name="FSC#SKPRECONFIGSK@10.2600:zaznam_vnut_adresati_47" pid="226" fmtid="{D5CDD505-2E9C-101B-9397-08002B2CF9AE}">
    <vt:lpwstr/>
  </property>
  <property name="FSC#SKPRECONFIGSK@10.2600:zaznam_vnut_adresati_48" pid="227" fmtid="{D5CDD505-2E9C-101B-9397-08002B2CF9AE}">
    <vt:lpwstr/>
  </property>
  <property name="FSC#SKPRECONFIGSK@10.2600:zaznam_vnut_adresati_49" pid="228" fmtid="{D5CDD505-2E9C-101B-9397-08002B2CF9AE}">
    <vt:lpwstr/>
  </property>
  <property name="FSC#SKPRECONFIGSK@10.2600:zaznam_vnut_adresati_50" pid="229" fmtid="{D5CDD505-2E9C-101B-9397-08002B2CF9AE}">
    <vt:lpwstr/>
  </property>
  <property name="FSC#SKPRECONFIGSK@10.2600:zaznam_vnut_adresati_51" pid="230" fmtid="{D5CDD505-2E9C-101B-9397-08002B2CF9AE}">
    <vt:lpwstr/>
  </property>
  <property name="FSC#SKPRECONFIGSK@10.2600:zaznam_vnut_adresati_52" pid="231" fmtid="{D5CDD505-2E9C-101B-9397-08002B2CF9AE}">
    <vt:lpwstr/>
  </property>
  <property name="FSC#SKPRECONFIGSK@10.2600:zaznam_vnut_adresati_53" pid="232" fmtid="{D5CDD505-2E9C-101B-9397-08002B2CF9AE}">
    <vt:lpwstr/>
  </property>
  <property name="FSC#SKPRECONFIGSK@10.2600:zaznam_vnut_adresati_54" pid="233" fmtid="{D5CDD505-2E9C-101B-9397-08002B2CF9AE}">
    <vt:lpwstr/>
  </property>
  <property name="FSC#SKPRECONFIGSK@10.2600:zaznam_vnut_adresati_55" pid="234" fmtid="{D5CDD505-2E9C-101B-9397-08002B2CF9AE}">
    <vt:lpwstr/>
  </property>
  <property name="FSC#SKPRECONFIGSK@10.2600:zaznam_vnut_adresati_56" pid="235" fmtid="{D5CDD505-2E9C-101B-9397-08002B2CF9AE}">
    <vt:lpwstr/>
  </property>
  <property name="FSC#SKPRECONFIGSK@10.2600:zaznam_vnut_adresati_57" pid="236" fmtid="{D5CDD505-2E9C-101B-9397-08002B2CF9AE}">
    <vt:lpwstr/>
  </property>
  <property name="FSC#SKPRECONFIGSK@10.2600:zaznam_vnut_adresati_58" pid="237" fmtid="{D5CDD505-2E9C-101B-9397-08002B2CF9AE}">
    <vt:lpwstr/>
  </property>
  <property name="FSC#SKPRECONFIGSK@10.2600:zaznam_vnut_adresati_59" pid="238" fmtid="{D5CDD505-2E9C-101B-9397-08002B2CF9AE}">
    <vt:lpwstr/>
  </property>
  <property name="FSC#SKPRECONFIGSK@10.2600:zaznam_vnut_adresati_60" pid="239" fmtid="{D5CDD505-2E9C-101B-9397-08002B2CF9AE}">
    <vt:lpwstr/>
  </property>
  <property name="FSC#SKPRECONFIGSK@10.2600:zaznam_vnut_adresati_61" pid="240" fmtid="{D5CDD505-2E9C-101B-9397-08002B2CF9AE}">
    <vt:lpwstr/>
  </property>
  <property name="FSC#SKPRECONFIGSK@10.2600:zaznam_vnut_adresati_62" pid="241" fmtid="{D5CDD505-2E9C-101B-9397-08002B2CF9AE}">
    <vt:lpwstr/>
  </property>
  <property name="FSC#SKPRECONFIGSK@10.2600:zaznam_vnut_adresati_63" pid="242" fmtid="{D5CDD505-2E9C-101B-9397-08002B2CF9AE}">
    <vt:lpwstr/>
  </property>
  <property name="FSC#SKPRECONFIGSK@10.2600:zaznam_vnut_adresati_64" pid="243" fmtid="{D5CDD505-2E9C-101B-9397-08002B2CF9AE}">
    <vt:lpwstr/>
  </property>
  <property name="FSC#SKPRECONFIGSK@10.2600:zaznam_vnut_adresati_65" pid="244" fmtid="{D5CDD505-2E9C-101B-9397-08002B2CF9AE}">
    <vt:lpwstr/>
  </property>
  <property name="FSC#SKPRECONFIGSK@10.2600:zaznam_vnut_adresati_66" pid="245" fmtid="{D5CDD505-2E9C-101B-9397-08002B2CF9AE}">
    <vt:lpwstr/>
  </property>
  <property name="FSC#SKPRECONFIGSK@10.2600:zaznam_vnut_adresati_67" pid="246" fmtid="{D5CDD505-2E9C-101B-9397-08002B2CF9AE}">
    <vt:lpwstr/>
  </property>
  <property name="FSC#SKPRECONFIGSK@10.2600:zaznam_vnut_adresati_68" pid="247" fmtid="{D5CDD505-2E9C-101B-9397-08002B2CF9AE}">
    <vt:lpwstr/>
  </property>
  <property name="FSC#SKPRECONFIGSK@10.2600:zaznam_vnut_adresati_69" pid="248" fmtid="{D5CDD505-2E9C-101B-9397-08002B2CF9AE}">
    <vt:lpwstr/>
  </property>
  <property name="FSC#SKPRECONFIGSK@10.2600:zaznam_vnut_adresati_70" pid="249" fmtid="{D5CDD505-2E9C-101B-9397-08002B2CF9AE}">
    <vt:lpwstr/>
  </property>
  <property name="FSC#SKPRECONFIGSK@10.2600:zaznam_vonk_adresati_1" pid="250" fmtid="{D5CDD505-2E9C-101B-9397-08002B2CF9AE}">
    <vt:lpwstr/>
  </property>
  <property name="FSC#SKPRECONFIGSK@10.2600:zaznam_vonk_adresati_2" pid="251" fmtid="{D5CDD505-2E9C-101B-9397-08002B2CF9AE}">
    <vt:lpwstr/>
  </property>
  <property name="FSC#SKPRECONFIGSK@10.2600:zaznam_vonk_adresati_3" pid="252" fmtid="{D5CDD505-2E9C-101B-9397-08002B2CF9AE}">
    <vt:lpwstr/>
  </property>
  <property name="FSC#SKPRECONFIGSK@10.2600:zaznam_vonk_adresati_4" pid="253" fmtid="{D5CDD505-2E9C-101B-9397-08002B2CF9AE}">
    <vt:lpwstr/>
  </property>
  <property name="FSC#SKPRECONFIGSK@10.2600:zaznam_vonk_adresati_5" pid="254" fmtid="{D5CDD505-2E9C-101B-9397-08002B2CF9AE}">
    <vt:lpwstr/>
  </property>
  <property name="FSC#SKPRECONFIGSK@10.2600:zaznam_vonk_adresati_6" pid="255" fmtid="{D5CDD505-2E9C-101B-9397-08002B2CF9AE}">
    <vt:lpwstr/>
  </property>
  <property name="FSC#SKPRECONFIGSK@10.2600:zaznam_vonk_adresati_7" pid="256" fmtid="{D5CDD505-2E9C-101B-9397-08002B2CF9AE}">
    <vt:lpwstr/>
  </property>
  <property name="FSC#SKPRECONFIGSK@10.2600:zaznam_vonk_adresati_8" pid="257" fmtid="{D5CDD505-2E9C-101B-9397-08002B2CF9AE}">
    <vt:lpwstr/>
  </property>
  <property name="FSC#SKPRECONFIGSK@10.2600:zaznam_vonk_adresati_9" pid="258" fmtid="{D5CDD505-2E9C-101B-9397-08002B2CF9AE}">
    <vt:lpwstr/>
  </property>
  <property name="FSC#SKPRECONFIGSK@10.2600:zaznam_vonk_adresati_10" pid="259" fmtid="{D5CDD505-2E9C-101B-9397-08002B2CF9AE}">
    <vt:lpwstr/>
  </property>
  <property name="FSC#SKPRECONFIGSK@10.2600:zaznam_vonk_adresati_11" pid="260" fmtid="{D5CDD505-2E9C-101B-9397-08002B2CF9AE}">
    <vt:lpwstr/>
  </property>
  <property name="FSC#SKPRECONFIGSK@10.2600:zaznam_vonk_adresati_12" pid="261" fmtid="{D5CDD505-2E9C-101B-9397-08002B2CF9AE}">
    <vt:lpwstr/>
  </property>
  <property name="FSC#SKPRECONFIGSK@10.2600:zaznam_vonk_adresati_13" pid="262" fmtid="{D5CDD505-2E9C-101B-9397-08002B2CF9AE}">
    <vt:lpwstr/>
  </property>
  <property name="FSC#SKPRECONFIGSK@10.2600:zaznam_vonk_adresati_14" pid="263" fmtid="{D5CDD505-2E9C-101B-9397-08002B2CF9AE}">
    <vt:lpwstr/>
  </property>
  <property name="FSC#SKPRECONFIGSK@10.2600:zaznam_vonk_adresati_15" pid="264" fmtid="{D5CDD505-2E9C-101B-9397-08002B2CF9AE}">
    <vt:lpwstr/>
  </property>
  <property name="FSC#SKPRECONFIGSK@10.2600:zaznam_vonk_adresati_16" pid="265" fmtid="{D5CDD505-2E9C-101B-9397-08002B2CF9AE}">
    <vt:lpwstr/>
  </property>
  <property name="FSC#SKPRECONFIGSK@10.2600:zaznam_vonk_adresati_17" pid="266" fmtid="{D5CDD505-2E9C-101B-9397-08002B2CF9AE}">
    <vt:lpwstr/>
  </property>
  <property name="FSC#SKPRECONFIGSK@10.2600:zaznam_vonk_adresati_18" pid="267" fmtid="{D5CDD505-2E9C-101B-9397-08002B2CF9AE}">
    <vt:lpwstr/>
  </property>
  <property name="FSC#SKPRECONFIGSK@10.2600:zaznam_vonk_adresati_19" pid="268" fmtid="{D5CDD505-2E9C-101B-9397-08002B2CF9AE}">
    <vt:lpwstr/>
  </property>
  <property name="FSC#SKPRECONFIGSK@10.2600:zaznam_vonk_adresati_20" pid="269" fmtid="{D5CDD505-2E9C-101B-9397-08002B2CF9AE}">
    <vt:lpwstr/>
  </property>
  <property name="FSC#SKPRECONFIGSK@10.2600:zaznam_vonk_adresati_21" pid="270" fmtid="{D5CDD505-2E9C-101B-9397-08002B2CF9AE}">
    <vt:lpwstr/>
  </property>
  <property name="FSC#SKPRECONFIGSK@10.2600:zaznam_vonk_adresati_22" pid="271" fmtid="{D5CDD505-2E9C-101B-9397-08002B2CF9AE}">
    <vt:lpwstr/>
  </property>
  <property name="FSC#SKPRECONFIGSK@10.2600:zaznam_vonk_adresati_23" pid="272" fmtid="{D5CDD505-2E9C-101B-9397-08002B2CF9AE}">
    <vt:lpwstr/>
  </property>
  <property name="FSC#SKPRECONFIGSK@10.2600:zaznam_vonk_adresati_24" pid="273" fmtid="{D5CDD505-2E9C-101B-9397-08002B2CF9AE}">
    <vt:lpwstr/>
  </property>
  <property name="FSC#SKPRECONFIGSK@10.2600:zaznam_vonk_adresati_25" pid="274" fmtid="{D5CDD505-2E9C-101B-9397-08002B2CF9AE}">
    <vt:lpwstr/>
  </property>
  <property name="FSC#SKPRECONFIGSK@10.2600:zaznam_vonk_adresati_26" pid="275" fmtid="{D5CDD505-2E9C-101B-9397-08002B2CF9AE}">
    <vt:lpwstr/>
  </property>
  <property name="FSC#SKPRECONFIGSK@10.2600:zaznam_vonk_adresati_27" pid="276" fmtid="{D5CDD505-2E9C-101B-9397-08002B2CF9AE}">
    <vt:lpwstr/>
  </property>
  <property name="FSC#SKPRECONFIGSK@10.2600:zaznam_vonk_adresati_28" pid="277" fmtid="{D5CDD505-2E9C-101B-9397-08002B2CF9AE}">
    <vt:lpwstr/>
  </property>
  <property name="FSC#SKPRECONFIGSK@10.2600:zaznam_vonk_adresati_29" pid="278" fmtid="{D5CDD505-2E9C-101B-9397-08002B2CF9AE}">
    <vt:lpwstr/>
  </property>
  <property name="FSC#SKPRECONFIGSK@10.2600:zaznam_vonk_adresati_30" pid="279" fmtid="{D5CDD505-2E9C-101B-9397-08002B2CF9AE}">
    <vt:lpwstr/>
  </property>
  <property name="FSC#SKPRECONFIGSK@10.2600:zaznam_vonk_adresati_31" pid="280" fmtid="{D5CDD505-2E9C-101B-9397-08002B2CF9AE}">
    <vt:lpwstr/>
  </property>
  <property name="FSC#SKPRECONFIGSK@10.2600:zaznam_vonk_adresati_32" pid="281" fmtid="{D5CDD505-2E9C-101B-9397-08002B2CF9AE}">
    <vt:lpwstr/>
  </property>
  <property name="FSC#SKPRECONFIGSK@10.2600:zaznam_vonk_adresati_33" pid="282" fmtid="{D5CDD505-2E9C-101B-9397-08002B2CF9AE}">
    <vt:lpwstr/>
  </property>
  <property name="FSC#SKPRECONFIGSK@10.2600:zaznam_vonk_adresati_34" pid="283" fmtid="{D5CDD505-2E9C-101B-9397-08002B2CF9AE}">
    <vt:lpwstr/>
  </property>
  <property name="FSC#SKPRECONFIGSK@10.2600:zaznam_vonk_adresati_35" pid="284" fmtid="{D5CDD505-2E9C-101B-9397-08002B2CF9AE}">
    <vt:lpwstr/>
  </property>
  <property name="FSC#SKROP@103.510:CelkoveVydavky" pid="285" fmtid="{D5CDD505-2E9C-101B-9397-08002B2CF9AE}">
    <vt:lpwstr/>
  </property>
  <property name="FSC#SKROP@103.510:CiastkaCharakteristika" pid="286" fmtid="{D5CDD505-2E9C-101B-9397-08002B2CF9AE}">
    <vt:lpwstr/>
  </property>
  <property name="FSC#SKROP@103.510:CiastkaProgramy" pid="287" fmtid="{D5CDD505-2E9C-101B-9397-08002B2CF9AE}">
    <vt:lpwstr/>
  </property>
  <property name="FSC#SKROP@103.510:PopisPrijmyVydavky" pid="288" fmtid="{D5CDD505-2E9C-101B-9397-08002B2CF9AE}">
    <vt:lpwstr/>
  </property>
  <property name="FSC#SKROP@103.510:PrijmyVydavkyCelkom" pid="289" fmtid="{D5CDD505-2E9C-101B-9397-08002B2CF9AE}">
    <vt:lpwstr/>
  </property>
  <property name="FSC#SKROP@103.510:ProstriedkyPopis" pid="290" fmtid="{D5CDD505-2E9C-101B-9397-08002B2CF9AE}">
    <vt:lpwstr/>
  </property>
  <property name="FSC#SKROP@103.510:RokRO" pid="291" fmtid="{D5CDD505-2E9C-101B-9397-08002B2CF9AE}">
    <vt:lpwstr/>
  </property>
  <property name="FSC#SKROP@103.510:RozpocetProgramy" pid="292" fmtid="{D5CDD505-2E9C-101B-9397-08002B2CF9AE}">
    <vt:lpwstr/>
  </property>
  <property name="FSC#SKROP@103.510:VecnaCharakteristika" pid="293" fmtid="{D5CDD505-2E9C-101B-9397-08002B2CF9AE}">
    <vt:lpwstr/>
  </property>
  <property name="FSC#SKROP@103.510:VydavkyCiastka" pid="294" fmtid="{D5CDD505-2E9C-101B-9397-08002B2CF9AE}">
    <vt:lpwstr/>
  </property>
  <property name="FSC#SKROP@103.510:VydavkyPopis" pid="295" fmtid="{D5CDD505-2E9C-101B-9397-08002B2CF9AE}">
    <vt:lpwstr/>
  </property>
  <property name="FSC#SKROP@103.510:VydavkyProgramy" pid="296" fmtid="{D5CDD505-2E9C-101B-9397-08002B2CF9AE}">
    <vt:lpwstr/>
  </property>
  <property name="FSC#SKROP@103.510:VydavkyUP" pid="297" fmtid="{D5CDD505-2E9C-101B-9397-08002B2CF9AE}">
    <vt:lpwstr/>
  </property>
  <property name="FSC#SKROP@103.510:ZnackaRO" pid="298" fmtid="{D5CDD505-2E9C-101B-9397-08002B2CF9AE}">
    <vt:lpwstr/>
  </property>
  <property name="FSC#SKMVPRECONFIG@103.510:mv_as_ou" pid="299" fmtid="{D5CDD505-2E9C-101B-9397-08002B2CF9AE}">
    <vt:lpwstr>ODBOR VŠEOBECNEJ VNÚTORNEJ SPRÁVY</vt:lpwstr>
  </property>
  <property name="FSC#SKMVPRECONFIG@103.510:kamo_odos_meno" pid="300" fmtid="{D5CDD505-2E9C-101B-9397-08002B2CF9AE}">
    <vt:lpwstr/>
  </property>
  <property name="FSC#SKMVPRECONFIG@103.510:kamo_odos_adresa" pid="301" fmtid="{D5CDD505-2E9C-101B-9397-08002B2CF9AE}">
    <vt:lpwstr/>
  </property>
  <property name="FSC#SKMVPRECONFIG@103.510:kamo_poc_priloh" pid="302" fmtid="{D5CDD505-2E9C-101B-9397-08002B2CF9AE}">
    <vt:lpwstr/>
  </property>
  <property name="FSC#SKMVPRECONFIG@103.510:kamo_poc_stran" pid="303" fmtid="{D5CDD505-2E9C-101B-9397-08002B2CF9AE}">
    <vt:lpwstr/>
  </property>
  <property name="FSC#SKMVPRECONFIG@103.510:kamo_evid_date" pid="304" fmtid="{D5CDD505-2E9C-101B-9397-08002B2CF9AE}">
    <vt:lpwstr/>
  </property>
  <property name="FSC#SKMVPRECONFIG@103.510:kamo_cislo" pid="305" fmtid="{D5CDD505-2E9C-101B-9397-08002B2CF9AE}">
    <vt:lpwstr/>
  </property>
  <property name="FSC#SKMVPRECONFIG@103.510:kamo_meno" pid="306" fmtid="{D5CDD505-2E9C-101B-9397-08002B2CF9AE}">
    <vt:lpwstr/>
  </property>
  <property name="FSC#SKMVPRECONFIG@103.510:kamo_poznamka" pid="307" fmtid="{D5CDD505-2E9C-101B-9397-08002B2CF9AE}">
    <vt:lpwstr/>
  </property>
  <property name="FSC#SKMVPRECONFIG@103.510:mv_as_owner_fileresporg" pid="308" fmtid="{D5CDD505-2E9C-101B-9397-08002B2CF9AE}">
    <vt:lpwstr>ODBOR VŠEOBECNEJ VNÚTORNEJ SPRÁVY</vt:lpwstr>
  </property>
  <property name="FSC#SKMVPRECONFIG@103.510:kamo_vec" pid="309" fmtid="{D5CDD505-2E9C-101B-9397-08002B2CF9AE}">
    <vt:lpwstr/>
  </property>
  <property name="FSC#SKMVPRECONFIG@103.510:mv_fileresporg_oddelenie" pid="310" fmtid="{D5CDD505-2E9C-101B-9397-08002B2CF9AE}">
    <vt:lpwstr/>
  </property>
  <property name="FSC#SKMVPRECONFIG@103.510:mv_veduci_pracovnik" pid="311" fmtid="{D5CDD505-2E9C-101B-9397-08002B2CF9AE}">
    <vt:lpwstr>Mgr., Matúš Šutaj</vt:lpwstr>
  </property>
  <property name="FSC#SKMVPRECONFIG@103.510:mv_funkcia_veduceho_pracovnika" pid="312" fmtid="{D5CDD505-2E9C-101B-9397-08002B2CF9AE}">
    <vt:lpwstr>minister vnútra SR</vt:lpwstr>
  </property>
  <property name="FSC#SKEDITIONREG@103.510:a_acceptor" pid="313" fmtid="{D5CDD505-2E9C-101B-9397-08002B2CF9AE}">
    <vt:lpwstr/>
  </property>
  <property name="FSC#SKEDITIONREG@103.510:a_clearedat" pid="314" fmtid="{D5CDD505-2E9C-101B-9397-08002B2CF9AE}">
    <vt:lpwstr/>
  </property>
  <property name="FSC#SKEDITIONREG@103.510:a_clearedby" pid="315" fmtid="{D5CDD505-2E9C-101B-9397-08002B2CF9AE}">
    <vt:lpwstr/>
  </property>
  <property name="FSC#SKEDITIONREG@103.510:a_comm" pid="316" fmtid="{D5CDD505-2E9C-101B-9397-08002B2CF9AE}">
    <vt:lpwstr/>
  </property>
  <property name="FSC#SKEDITIONREG@103.510:a_decisionattachments" pid="317" fmtid="{D5CDD505-2E9C-101B-9397-08002B2CF9AE}">
    <vt:lpwstr/>
  </property>
  <property name="FSC#SKEDITIONREG@103.510:a_deliveredat" pid="318" fmtid="{D5CDD505-2E9C-101B-9397-08002B2CF9AE}">
    <vt:lpwstr/>
  </property>
  <property name="FSC#SKEDITIONREG@103.510:a_delivery" pid="319" fmtid="{D5CDD505-2E9C-101B-9397-08002B2CF9AE}">
    <vt:lpwstr/>
  </property>
  <property name="FSC#SKEDITIONREG@103.510:a_extension" pid="320" fmtid="{D5CDD505-2E9C-101B-9397-08002B2CF9AE}">
    <vt:lpwstr/>
  </property>
  <property name="FSC#SKEDITIONREG@103.510:a_filenumber" pid="321" fmtid="{D5CDD505-2E9C-101B-9397-08002B2CF9AE}">
    <vt:lpwstr/>
  </property>
  <property name="FSC#SKEDITIONREG@103.510:a_fileresponsible" pid="322" fmtid="{D5CDD505-2E9C-101B-9397-08002B2CF9AE}">
    <vt:lpwstr/>
  </property>
  <property name="FSC#SKEDITIONREG@103.510:a_fileresporg" pid="323" fmtid="{D5CDD505-2E9C-101B-9397-08002B2CF9AE}">
    <vt:lpwstr/>
  </property>
  <property name="FSC#SKEDITIONREG@103.510:a_fileresporg_email_OU" pid="324" fmtid="{D5CDD505-2E9C-101B-9397-08002B2CF9AE}">
    <vt:lpwstr/>
  </property>
  <property name="FSC#SKEDITIONREG@103.510:a_fileresporg_emailaddress" pid="325" fmtid="{D5CDD505-2E9C-101B-9397-08002B2CF9AE}">
    <vt:lpwstr/>
  </property>
  <property name="FSC#SKEDITIONREG@103.510:a_fileresporg_fax" pid="326" fmtid="{D5CDD505-2E9C-101B-9397-08002B2CF9AE}">
    <vt:lpwstr/>
  </property>
  <property name="FSC#SKEDITIONREG@103.510:a_fileresporg_fax_OU" pid="327" fmtid="{D5CDD505-2E9C-101B-9397-08002B2CF9AE}">
    <vt:lpwstr/>
  </property>
  <property name="FSC#SKEDITIONREG@103.510:a_fileresporg_function" pid="328" fmtid="{D5CDD505-2E9C-101B-9397-08002B2CF9AE}">
    <vt:lpwstr/>
  </property>
  <property name="FSC#SKEDITIONREG@103.510:a_fileresporg_function_OU" pid="329" fmtid="{D5CDD505-2E9C-101B-9397-08002B2CF9AE}">
    <vt:lpwstr/>
  </property>
  <property name="FSC#SKEDITIONREG@103.510:a_fileresporg_head" pid="330" fmtid="{D5CDD505-2E9C-101B-9397-08002B2CF9AE}">
    <vt:lpwstr/>
  </property>
  <property name="FSC#SKEDITIONREG@103.510:a_fileresporg_head_OU" pid="331" fmtid="{D5CDD505-2E9C-101B-9397-08002B2CF9AE}">
    <vt:lpwstr/>
  </property>
  <property name="FSC#SKEDITIONREG@103.510:a_fileresporg_OU" pid="332" fmtid="{D5CDD505-2E9C-101B-9397-08002B2CF9AE}">
    <vt:lpwstr/>
  </property>
  <property name="FSC#SKEDITIONREG@103.510:a_fileresporg_phone" pid="333" fmtid="{D5CDD505-2E9C-101B-9397-08002B2CF9AE}">
    <vt:lpwstr/>
  </property>
  <property name="FSC#SKEDITIONREG@103.510:a_fileresporg_phone_OU" pid="334" fmtid="{D5CDD505-2E9C-101B-9397-08002B2CF9AE}">
    <vt:lpwstr/>
  </property>
  <property name="FSC#SKEDITIONREG@103.510:a_incattachments" pid="335" fmtid="{D5CDD505-2E9C-101B-9397-08002B2CF9AE}">
    <vt:lpwstr/>
  </property>
  <property name="FSC#SKEDITIONREG@103.510:a_incnr" pid="336" fmtid="{D5CDD505-2E9C-101B-9397-08002B2CF9AE}">
    <vt:lpwstr/>
  </property>
  <property name="FSC#SKEDITIONREG@103.510:a_objcreatedstr" pid="337" fmtid="{D5CDD505-2E9C-101B-9397-08002B2CF9AE}">
    <vt:lpwstr/>
  </property>
  <property name="FSC#SKEDITIONREG@103.510:a_ordernumber" pid="338" fmtid="{D5CDD505-2E9C-101B-9397-08002B2CF9AE}">
    <vt:lpwstr/>
  </property>
  <property name="FSC#SKEDITIONREG@103.510:a_oursign" pid="339" fmtid="{D5CDD505-2E9C-101B-9397-08002B2CF9AE}">
    <vt:lpwstr/>
  </property>
  <property name="FSC#SKEDITIONREG@103.510:a_sendersign" pid="340" fmtid="{D5CDD505-2E9C-101B-9397-08002B2CF9AE}">
    <vt:lpwstr/>
  </property>
  <property name="FSC#SKEDITIONREG@103.510:a_shortou" pid="341" fmtid="{D5CDD505-2E9C-101B-9397-08002B2CF9AE}">
    <vt:lpwstr/>
  </property>
  <property name="FSC#SKEDITIONREG@103.510:a_testsalutation" pid="342" fmtid="{D5CDD505-2E9C-101B-9397-08002B2CF9AE}">
    <vt:lpwstr/>
  </property>
  <property name="FSC#SKEDITIONREG@103.510:a_validfrom" pid="343" fmtid="{D5CDD505-2E9C-101B-9397-08002B2CF9AE}">
    <vt:lpwstr/>
  </property>
  <property name="FSC#SKEDITIONREG@103.510:as_activity" pid="344" fmtid="{D5CDD505-2E9C-101B-9397-08002B2CF9AE}">
    <vt:lpwstr/>
  </property>
  <property name="FSC#SKEDITIONREG@103.510:as_docdate" pid="345" fmtid="{D5CDD505-2E9C-101B-9397-08002B2CF9AE}">
    <vt:lpwstr/>
  </property>
  <property name="FSC#SKEDITIONREG@103.510:as_establishdate" pid="346" fmtid="{D5CDD505-2E9C-101B-9397-08002B2CF9AE}">
    <vt:lpwstr/>
  </property>
  <property name="FSC#SKEDITIONREG@103.510:as_fileresphead" pid="347" fmtid="{D5CDD505-2E9C-101B-9397-08002B2CF9AE}">
    <vt:lpwstr/>
  </property>
  <property name="FSC#SKEDITIONREG@103.510:as_filerespheadfnct" pid="348" fmtid="{D5CDD505-2E9C-101B-9397-08002B2CF9AE}">
    <vt:lpwstr/>
  </property>
  <property name="FSC#SKEDITIONREG@103.510:as_fileresponsible" pid="349" fmtid="{D5CDD505-2E9C-101B-9397-08002B2CF9AE}">
    <vt:lpwstr/>
  </property>
  <property name="FSC#SKEDITIONREG@103.510:as_filesubj" pid="350" fmtid="{D5CDD505-2E9C-101B-9397-08002B2CF9AE}">
    <vt:lpwstr/>
  </property>
  <property name="FSC#SKEDITIONREG@103.510:as_objname" pid="351" fmtid="{D5CDD505-2E9C-101B-9397-08002B2CF9AE}">
    <vt:lpwstr/>
  </property>
  <property name="FSC#SKEDITIONREG@103.510:as_ou" pid="352" fmtid="{D5CDD505-2E9C-101B-9397-08002B2CF9AE}">
    <vt:lpwstr/>
  </property>
  <property name="FSC#SKEDITIONREG@103.510:as_owner" pid="353" fmtid="{D5CDD505-2E9C-101B-9397-08002B2CF9AE}">
    <vt:lpwstr>Veronika Harvanová</vt:lpwstr>
  </property>
  <property name="FSC#SKEDITIONREG@103.510:as_phonelink" pid="354" fmtid="{D5CDD505-2E9C-101B-9397-08002B2CF9AE}">
    <vt:lpwstr/>
  </property>
  <property name="FSC#SKEDITIONREG@103.510:oz_externAdr" pid="355" fmtid="{D5CDD505-2E9C-101B-9397-08002B2CF9AE}">
    <vt:lpwstr/>
  </property>
  <property name="FSC#SKEDITIONREG@103.510:a_depositperiod" pid="356" fmtid="{D5CDD505-2E9C-101B-9397-08002B2CF9AE}">
    <vt:lpwstr/>
  </property>
  <property name="FSC#SKEDITIONREG@103.510:a_disposestate" pid="357" fmtid="{D5CDD505-2E9C-101B-9397-08002B2CF9AE}">
    <vt:lpwstr/>
  </property>
  <property name="FSC#SKEDITIONREG@103.510:a_fileresponsiblefnct" pid="358" fmtid="{D5CDD505-2E9C-101B-9397-08002B2CF9AE}">
    <vt:lpwstr/>
  </property>
  <property name="FSC#SKEDITIONREG@103.510:a_fileresporg_position" pid="359" fmtid="{D5CDD505-2E9C-101B-9397-08002B2CF9AE}">
    <vt:lpwstr/>
  </property>
  <property name="FSC#SKEDITIONREG@103.510:a_fileresporg_position_OU" pid="360" fmtid="{D5CDD505-2E9C-101B-9397-08002B2CF9AE}">
    <vt:lpwstr/>
  </property>
  <property name="FSC#SKEDITIONREG@103.510:a_osobnecislosprac" pid="361" fmtid="{D5CDD505-2E9C-101B-9397-08002B2CF9AE}">
    <vt:lpwstr/>
  </property>
  <property name="FSC#SKEDITIONREG@103.510:a_registrysign" pid="362" fmtid="{D5CDD505-2E9C-101B-9397-08002B2CF9AE}">
    <vt:lpwstr/>
  </property>
  <property name="FSC#SKEDITIONREG@103.510:a_subfileatt" pid="363" fmtid="{D5CDD505-2E9C-101B-9397-08002B2CF9AE}">
    <vt:lpwstr/>
  </property>
  <property name="FSC#SKEDITIONREG@103.510:as_filesubjall" pid="364" fmtid="{D5CDD505-2E9C-101B-9397-08002B2CF9AE}">
    <vt:lpwstr/>
  </property>
  <property name="FSC#SKEDITIONREG@103.510:CreatedAt" pid="365" fmtid="{D5CDD505-2E9C-101B-9397-08002B2CF9AE}">
    <vt:lpwstr>6. 7. 2026, 11:51</vt:lpwstr>
  </property>
  <property name="FSC#SKEDITIONREG@103.510:curruserrolegroup" pid="366" fmtid="{D5CDD505-2E9C-101B-9397-08002B2CF9AE}">
    <vt:lpwstr>ODBOR VŠEOBECNEJ VNÚTORNEJ SPRÁVY</vt:lpwstr>
  </property>
  <property name="FSC#SKEDITIONREG@103.510:currusersubst" pid="367" fmtid="{D5CDD505-2E9C-101B-9397-08002B2CF9AE}">
    <vt:lpwstr>Veronika Harvanová</vt:lpwstr>
  </property>
  <property name="FSC#SKEDITIONREG@103.510:emailsprac" pid="368" fmtid="{D5CDD505-2E9C-101B-9397-08002B2CF9AE}">
    <vt:lpwstr/>
  </property>
  <property name="FSC#SKEDITIONREG@103.510:ms_VyskladaniePoznamok" pid="369" fmtid="{D5CDD505-2E9C-101B-9397-08002B2CF9AE}">
    <vt:lpwstr/>
  </property>
  <property name="FSC#SKEDITIONREG@103.510:oumlname_fnct" pid="370" fmtid="{D5CDD505-2E9C-101B-9397-08002B2CF9AE}">
    <vt:lpwstr/>
  </property>
  <property name="FSC#SKEDITIONREG@103.510:sk_org_city" pid="371" fmtid="{D5CDD505-2E9C-101B-9397-08002B2CF9AE}">
    <vt:lpwstr>Stropkov</vt:lpwstr>
  </property>
  <property name="FSC#SKEDITIONREG@103.510:sk_org_dic" pid="372" fmtid="{D5CDD505-2E9C-101B-9397-08002B2CF9AE}">
    <vt:lpwstr>2020571520</vt:lpwstr>
  </property>
  <property name="FSC#SKEDITIONREG@103.510:sk_org_email" pid="373" fmtid="{D5CDD505-2E9C-101B-9397-08002B2CF9AE}">
    <vt:lpwstr/>
  </property>
  <property name="FSC#SKEDITIONREG@103.510:sk_org_fax" pid="374" fmtid="{D5CDD505-2E9C-101B-9397-08002B2CF9AE}">
    <vt:lpwstr/>
  </property>
  <property name="FSC#SKEDITIONREG@103.510:sk_org_fullname" pid="375" fmtid="{D5CDD505-2E9C-101B-9397-08002B2CF9AE}">
    <vt:lpwstr>Okresný úrad Stropkov</vt:lpwstr>
  </property>
  <property name="FSC#SKEDITIONREG@103.510:sk_org_ico" pid="376" fmtid="{D5CDD505-2E9C-101B-9397-08002B2CF9AE}">
    <vt:lpwstr>00151866</vt:lpwstr>
  </property>
  <property name="FSC#SKEDITIONREG@103.510:sk_org_phone" pid="377" fmtid="{D5CDD505-2E9C-101B-9397-08002B2CF9AE}">
    <vt:lpwstr/>
  </property>
  <property name="FSC#SKEDITIONREG@103.510:sk_org_shortname" pid="378" fmtid="{D5CDD505-2E9C-101B-9397-08002B2CF9AE}">
    <vt:lpwstr/>
  </property>
  <property name="FSC#SKEDITIONREG@103.510:sk_org_state" pid="379" fmtid="{D5CDD505-2E9C-101B-9397-08002B2CF9AE}">
    <vt:lpwstr>Slovensko</vt:lpwstr>
  </property>
  <property name="FSC#SKEDITIONREG@103.510:sk_org_street" pid="380" fmtid="{D5CDD505-2E9C-101B-9397-08002B2CF9AE}">
    <vt:lpwstr>Stropkov</vt:lpwstr>
  </property>
  <property name="FSC#SKEDITIONREG@103.510:sk_org_zip" pid="381" fmtid="{D5CDD505-2E9C-101B-9397-08002B2CF9AE}">
    <vt:lpwstr>091 01</vt:lpwstr>
  </property>
  <property name="FSC#SKEDITIONREG@103.510:viz_clearedat" pid="382" fmtid="{D5CDD505-2E9C-101B-9397-08002B2CF9AE}">
    <vt:lpwstr/>
  </property>
  <property name="FSC#SKEDITIONREG@103.510:viz_clearedby" pid="383" fmtid="{D5CDD505-2E9C-101B-9397-08002B2CF9AE}">
    <vt:lpwstr/>
  </property>
  <property name="FSC#SKEDITIONREG@103.510:viz_comm" pid="384" fmtid="{D5CDD505-2E9C-101B-9397-08002B2CF9AE}">
    <vt:lpwstr/>
  </property>
  <property name="FSC#SKEDITIONREG@103.510:viz_decisionattachments" pid="385" fmtid="{D5CDD505-2E9C-101B-9397-08002B2CF9AE}">
    <vt:lpwstr/>
  </property>
  <property name="FSC#SKEDITIONREG@103.510:viz_deliveredat" pid="386" fmtid="{D5CDD505-2E9C-101B-9397-08002B2CF9AE}">
    <vt:lpwstr/>
  </property>
  <property name="FSC#SKEDITIONREG@103.510:viz_delivery" pid="387" fmtid="{D5CDD505-2E9C-101B-9397-08002B2CF9AE}">
    <vt:lpwstr/>
  </property>
  <property name="FSC#SKEDITIONREG@103.510:viz_extension" pid="388" fmtid="{D5CDD505-2E9C-101B-9397-08002B2CF9AE}">
    <vt:lpwstr/>
  </property>
  <property name="FSC#SKEDITIONREG@103.510:viz_filenumber" pid="389" fmtid="{D5CDD505-2E9C-101B-9397-08002B2CF9AE}">
    <vt:lpwstr/>
  </property>
  <property name="FSC#SKEDITIONREG@103.510:viz_fileresponsible" pid="390" fmtid="{D5CDD505-2E9C-101B-9397-08002B2CF9AE}">
    <vt:lpwstr/>
  </property>
  <property name="FSC#SKEDITIONREG@103.510:viz_fileresporg" pid="391" fmtid="{D5CDD505-2E9C-101B-9397-08002B2CF9AE}">
    <vt:lpwstr/>
  </property>
  <property name="FSC#SKEDITIONREG@103.510:viz_fileresporg_email_OU" pid="392" fmtid="{D5CDD505-2E9C-101B-9397-08002B2CF9AE}">
    <vt:lpwstr/>
  </property>
  <property name="FSC#SKEDITIONREG@103.510:viz_fileresporg_emailaddress" pid="393" fmtid="{D5CDD505-2E9C-101B-9397-08002B2CF9AE}">
    <vt:lpwstr/>
  </property>
  <property name="FSC#SKEDITIONREG@103.510:viz_fileresporg_fax" pid="394" fmtid="{D5CDD505-2E9C-101B-9397-08002B2CF9AE}">
    <vt:lpwstr/>
  </property>
  <property name="FSC#SKEDITIONREG@103.510:viz_fileresporg_fax_OU" pid="395" fmtid="{D5CDD505-2E9C-101B-9397-08002B2CF9AE}">
    <vt:lpwstr/>
  </property>
  <property name="FSC#SKEDITIONREG@103.510:viz_fileresporg_function" pid="396" fmtid="{D5CDD505-2E9C-101B-9397-08002B2CF9AE}">
    <vt:lpwstr/>
  </property>
  <property name="FSC#SKEDITIONREG@103.510:viz_fileresporg_function_OU" pid="397" fmtid="{D5CDD505-2E9C-101B-9397-08002B2CF9AE}">
    <vt:lpwstr/>
  </property>
  <property name="FSC#SKEDITIONREG@103.510:viz_fileresporg_head" pid="398" fmtid="{D5CDD505-2E9C-101B-9397-08002B2CF9AE}">
    <vt:lpwstr/>
  </property>
  <property name="FSC#SKEDITIONREG@103.510:viz_fileresporg_head_OU" pid="399" fmtid="{D5CDD505-2E9C-101B-9397-08002B2CF9AE}">
    <vt:lpwstr/>
  </property>
  <property name="FSC#SKEDITIONREG@103.510:viz_fileresporg_longname" pid="400" fmtid="{D5CDD505-2E9C-101B-9397-08002B2CF9AE}">
    <vt:lpwstr/>
  </property>
  <property name="FSC#SKEDITIONREG@103.510:viz_fileresporg_mesto" pid="401" fmtid="{D5CDD505-2E9C-101B-9397-08002B2CF9AE}">
    <vt:lpwstr/>
  </property>
  <property name="FSC#SKEDITIONREG@103.510:viz_fileresporg_odbor" pid="402" fmtid="{D5CDD505-2E9C-101B-9397-08002B2CF9AE}">
    <vt:lpwstr/>
  </property>
  <property name="FSC#SKEDITIONREG@103.510:viz_fileresporg_odbor_function" pid="403" fmtid="{D5CDD505-2E9C-101B-9397-08002B2CF9AE}">
    <vt:lpwstr/>
  </property>
  <property name="FSC#SKEDITIONREG@103.510:viz_fileresporg_odbor_head" pid="404" fmtid="{D5CDD505-2E9C-101B-9397-08002B2CF9AE}">
    <vt:lpwstr/>
  </property>
  <property name="FSC#SKEDITIONREG@103.510:viz_fileresporg_OU" pid="405" fmtid="{D5CDD505-2E9C-101B-9397-08002B2CF9AE}">
    <vt:lpwstr/>
  </property>
  <property name="FSC#SKEDITIONREG@103.510:viz_fileresporg_phone" pid="406" fmtid="{D5CDD505-2E9C-101B-9397-08002B2CF9AE}">
    <vt:lpwstr/>
  </property>
  <property name="FSC#SKEDITIONREG@103.510:viz_fileresporg_phone_OU" pid="407" fmtid="{D5CDD505-2E9C-101B-9397-08002B2CF9AE}">
    <vt:lpwstr/>
  </property>
  <property name="FSC#SKEDITIONREG@103.510:viz_fileresporg_position" pid="408" fmtid="{D5CDD505-2E9C-101B-9397-08002B2CF9AE}">
    <vt:lpwstr/>
  </property>
  <property name="FSC#SKEDITIONREG@103.510:viz_fileresporg_position_OU" pid="409" fmtid="{D5CDD505-2E9C-101B-9397-08002B2CF9AE}">
    <vt:lpwstr/>
  </property>
  <property name="FSC#SKEDITIONREG@103.510:viz_fileresporg_psc" pid="410" fmtid="{D5CDD505-2E9C-101B-9397-08002B2CF9AE}">
    <vt:lpwstr/>
  </property>
  <property name="FSC#SKEDITIONREG@103.510:viz_fileresporg_sekcia" pid="411" fmtid="{D5CDD505-2E9C-101B-9397-08002B2CF9AE}">
    <vt:lpwstr/>
  </property>
  <property name="FSC#SKEDITIONREG@103.510:viz_fileresporg_sekcia_function" pid="412" fmtid="{D5CDD505-2E9C-101B-9397-08002B2CF9AE}">
    <vt:lpwstr/>
  </property>
  <property name="FSC#SKEDITIONREG@103.510:viz_fileresporg_sekcia_head" pid="413" fmtid="{D5CDD505-2E9C-101B-9397-08002B2CF9AE}">
    <vt:lpwstr/>
  </property>
  <property name="FSC#SKEDITIONREG@103.510:viz_fileresporg_stat" pid="414" fmtid="{D5CDD505-2E9C-101B-9397-08002B2CF9AE}">
    <vt:lpwstr/>
  </property>
  <property name="FSC#SKEDITIONREG@103.510:viz_fileresporg_ulica" pid="415" fmtid="{D5CDD505-2E9C-101B-9397-08002B2CF9AE}">
    <vt:lpwstr/>
  </property>
  <property name="FSC#SKEDITIONREG@103.510:viz_fileresporgknazov" pid="416" fmtid="{D5CDD505-2E9C-101B-9397-08002B2CF9AE}">
    <vt:lpwstr/>
  </property>
  <property name="FSC#SKEDITIONREG@103.510:viz_filesubj" pid="417" fmtid="{D5CDD505-2E9C-101B-9397-08002B2CF9AE}">
    <vt:lpwstr/>
  </property>
  <property name="FSC#SKEDITIONREG@103.510:viz_incattachments" pid="418" fmtid="{D5CDD505-2E9C-101B-9397-08002B2CF9AE}">
    <vt:lpwstr/>
  </property>
  <property name="FSC#SKEDITIONREG@103.510:viz_incnr" pid="419" fmtid="{D5CDD505-2E9C-101B-9397-08002B2CF9AE}">
    <vt:lpwstr/>
  </property>
  <property name="FSC#SKEDITIONREG@103.510:viz_intletterrecivers" pid="420" fmtid="{D5CDD505-2E9C-101B-9397-08002B2CF9AE}">
    <vt:lpwstr/>
  </property>
  <property name="FSC#SKEDITIONREG@103.510:viz_objcreatedstr" pid="421" fmtid="{D5CDD505-2E9C-101B-9397-08002B2CF9AE}">
    <vt:lpwstr/>
  </property>
  <property name="FSC#SKEDITIONREG@103.510:viz_ordernumber" pid="422" fmtid="{D5CDD505-2E9C-101B-9397-08002B2CF9AE}">
    <vt:lpwstr/>
  </property>
  <property name="FSC#SKEDITIONREG@103.510:viz_oursign" pid="423" fmtid="{D5CDD505-2E9C-101B-9397-08002B2CF9AE}">
    <vt:lpwstr/>
  </property>
  <property name="FSC#SKEDITIONREG@103.510:viz_responseto_createdby" pid="424" fmtid="{D5CDD505-2E9C-101B-9397-08002B2CF9AE}">
    <vt:lpwstr/>
  </property>
  <property name="FSC#SKEDITIONREG@103.510:viz_sendersign" pid="425" fmtid="{D5CDD505-2E9C-101B-9397-08002B2CF9AE}">
    <vt:lpwstr/>
  </property>
  <property name="FSC#SKEDITIONREG@103.510:viz_shortfileresporg" pid="426" fmtid="{D5CDD505-2E9C-101B-9397-08002B2CF9AE}">
    <vt:lpwstr/>
  </property>
  <property name="FSC#SKEDITIONREG@103.510:viz_tel_number" pid="427" fmtid="{D5CDD505-2E9C-101B-9397-08002B2CF9AE}">
    <vt:lpwstr/>
  </property>
  <property name="FSC#SKEDITIONREG@103.510:viz_tel_number2" pid="428" fmtid="{D5CDD505-2E9C-101B-9397-08002B2CF9AE}">
    <vt:lpwstr/>
  </property>
  <property name="FSC#SKEDITIONREG@103.510:viz_testsalutation" pid="429" fmtid="{D5CDD505-2E9C-101B-9397-08002B2CF9AE}">
    <vt:lpwstr/>
  </property>
  <property name="FSC#SKEDITIONREG@103.510:viz_validfrom" pid="430" fmtid="{D5CDD505-2E9C-101B-9397-08002B2CF9AE}">
    <vt:lpwstr/>
  </property>
  <property name="FSC#SKEDITIONREG@103.510:zaznam_jeden_adresat" pid="431" fmtid="{D5CDD505-2E9C-101B-9397-08002B2CF9AE}">
    <vt:lpwstr/>
  </property>
  <property name="FSC#SKEDITIONREG@103.510:zaznam_vnut_adresati_1" pid="432" fmtid="{D5CDD505-2E9C-101B-9397-08002B2CF9AE}">
    <vt:lpwstr/>
  </property>
  <property name="FSC#SKEDITIONREG@103.510:zaznam_vnut_adresati_2" pid="433" fmtid="{D5CDD505-2E9C-101B-9397-08002B2CF9AE}">
    <vt:lpwstr/>
  </property>
  <property name="FSC#SKEDITIONREG@103.510:zaznam_vnut_adresati_3" pid="434" fmtid="{D5CDD505-2E9C-101B-9397-08002B2CF9AE}">
    <vt:lpwstr/>
  </property>
  <property name="FSC#SKEDITIONREG@103.510:zaznam_vnut_adresati_4" pid="435" fmtid="{D5CDD505-2E9C-101B-9397-08002B2CF9AE}">
    <vt:lpwstr/>
  </property>
  <property name="FSC#SKEDITIONREG@103.510:zaznam_vnut_adresati_5" pid="436" fmtid="{D5CDD505-2E9C-101B-9397-08002B2CF9AE}">
    <vt:lpwstr/>
  </property>
  <property name="FSC#SKEDITIONREG@103.510:zaznam_vnut_adresati_6" pid="437" fmtid="{D5CDD505-2E9C-101B-9397-08002B2CF9AE}">
    <vt:lpwstr/>
  </property>
  <property name="FSC#SKEDITIONREG@103.510:zaznam_vnut_adresati_7" pid="438" fmtid="{D5CDD505-2E9C-101B-9397-08002B2CF9AE}">
    <vt:lpwstr/>
  </property>
  <property name="FSC#SKEDITIONREG@103.510:zaznam_vnut_adresati_8" pid="439" fmtid="{D5CDD505-2E9C-101B-9397-08002B2CF9AE}">
    <vt:lpwstr/>
  </property>
  <property name="FSC#SKEDITIONREG@103.510:zaznam_vnut_adresati_9" pid="440" fmtid="{D5CDD505-2E9C-101B-9397-08002B2CF9AE}">
    <vt:lpwstr/>
  </property>
  <property name="FSC#SKEDITIONREG@103.510:zaznam_vnut_adresati_10" pid="441" fmtid="{D5CDD505-2E9C-101B-9397-08002B2CF9AE}">
    <vt:lpwstr/>
  </property>
  <property name="FSC#SKEDITIONREG@103.510:zaznam_vnut_adresati_11" pid="442" fmtid="{D5CDD505-2E9C-101B-9397-08002B2CF9AE}">
    <vt:lpwstr/>
  </property>
  <property name="FSC#SKEDITIONREG@103.510:zaznam_vnut_adresati_12" pid="443" fmtid="{D5CDD505-2E9C-101B-9397-08002B2CF9AE}">
    <vt:lpwstr/>
  </property>
  <property name="FSC#SKEDITIONREG@103.510:zaznam_vnut_adresati_13" pid="444" fmtid="{D5CDD505-2E9C-101B-9397-08002B2CF9AE}">
    <vt:lpwstr/>
  </property>
  <property name="FSC#SKEDITIONREG@103.510:zaznam_vnut_adresati_14" pid="445" fmtid="{D5CDD505-2E9C-101B-9397-08002B2CF9AE}">
    <vt:lpwstr/>
  </property>
  <property name="FSC#SKEDITIONREG@103.510:zaznam_vnut_adresati_15" pid="446" fmtid="{D5CDD505-2E9C-101B-9397-08002B2CF9AE}">
    <vt:lpwstr/>
  </property>
  <property name="FSC#SKEDITIONREG@103.510:zaznam_vnut_adresati_16" pid="447" fmtid="{D5CDD505-2E9C-101B-9397-08002B2CF9AE}">
    <vt:lpwstr/>
  </property>
  <property name="FSC#SKEDITIONREG@103.510:zaznam_vnut_adresati_17" pid="448" fmtid="{D5CDD505-2E9C-101B-9397-08002B2CF9AE}">
    <vt:lpwstr/>
  </property>
  <property name="FSC#SKEDITIONREG@103.510:zaznam_vnut_adresati_18" pid="449" fmtid="{D5CDD505-2E9C-101B-9397-08002B2CF9AE}">
    <vt:lpwstr/>
  </property>
  <property name="FSC#SKEDITIONREG@103.510:zaznam_vnut_adresati_19" pid="450" fmtid="{D5CDD505-2E9C-101B-9397-08002B2CF9AE}">
    <vt:lpwstr/>
  </property>
  <property name="FSC#SKEDITIONREG@103.510:zaznam_vnut_adresati_20" pid="451" fmtid="{D5CDD505-2E9C-101B-9397-08002B2CF9AE}">
    <vt:lpwstr/>
  </property>
  <property name="FSC#SKEDITIONREG@103.510:zaznam_vnut_adresati_21" pid="452" fmtid="{D5CDD505-2E9C-101B-9397-08002B2CF9AE}">
    <vt:lpwstr/>
  </property>
  <property name="FSC#SKEDITIONREG@103.510:zaznam_vnut_adresati_22" pid="453" fmtid="{D5CDD505-2E9C-101B-9397-08002B2CF9AE}">
    <vt:lpwstr/>
  </property>
  <property name="FSC#SKEDITIONREG@103.510:zaznam_vnut_adresati_23" pid="454" fmtid="{D5CDD505-2E9C-101B-9397-08002B2CF9AE}">
    <vt:lpwstr/>
  </property>
  <property name="FSC#SKEDITIONREG@103.510:zaznam_vnut_adresati_24" pid="455" fmtid="{D5CDD505-2E9C-101B-9397-08002B2CF9AE}">
    <vt:lpwstr/>
  </property>
  <property name="FSC#SKEDITIONREG@103.510:zaznam_vnut_adresati_25" pid="456" fmtid="{D5CDD505-2E9C-101B-9397-08002B2CF9AE}">
    <vt:lpwstr/>
  </property>
  <property name="FSC#SKEDITIONREG@103.510:zaznam_vnut_adresati_26" pid="457" fmtid="{D5CDD505-2E9C-101B-9397-08002B2CF9AE}">
    <vt:lpwstr/>
  </property>
  <property name="FSC#SKEDITIONREG@103.510:zaznam_vnut_adresati_27" pid="458" fmtid="{D5CDD505-2E9C-101B-9397-08002B2CF9AE}">
    <vt:lpwstr/>
  </property>
  <property name="FSC#SKEDITIONREG@103.510:zaznam_vnut_adresati_28" pid="459" fmtid="{D5CDD505-2E9C-101B-9397-08002B2CF9AE}">
    <vt:lpwstr/>
  </property>
  <property name="FSC#SKEDITIONREG@103.510:zaznam_vnut_adresati_29" pid="460" fmtid="{D5CDD505-2E9C-101B-9397-08002B2CF9AE}">
    <vt:lpwstr/>
  </property>
  <property name="FSC#SKEDITIONREG@103.510:zaznam_vnut_adresati_30" pid="461" fmtid="{D5CDD505-2E9C-101B-9397-08002B2CF9AE}">
    <vt:lpwstr/>
  </property>
  <property name="FSC#SKEDITIONREG@103.510:zaznam_vnut_adresati_31" pid="462" fmtid="{D5CDD505-2E9C-101B-9397-08002B2CF9AE}">
    <vt:lpwstr/>
  </property>
  <property name="FSC#SKEDITIONREG@103.510:zaznam_vnut_adresati_32" pid="463" fmtid="{D5CDD505-2E9C-101B-9397-08002B2CF9AE}">
    <vt:lpwstr/>
  </property>
  <property name="FSC#SKEDITIONREG@103.510:zaznam_vnut_adresati_33" pid="464" fmtid="{D5CDD505-2E9C-101B-9397-08002B2CF9AE}">
    <vt:lpwstr/>
  </property>
  <property name="FSC#SKEDITIONREG@103.510:zaznam_vnut_adresati_34" pid="465" fmtid="{D5CDD505-2E9C-101B-9397-08002B2CF9AE}">
    <vt:lpwstr/>
  </property>
  <property name="FSC#SKEDITIONREG@103.510:zaznam_vnut_adresati_35" pid="466" fmtid="{D5CDD505-2E9C-101B-9397-08002B2CF9AE}">
    <vt:lpwstr/>
  </property>
  <property name="FSC#SKEDITIONREG@103.510:zaznam_vnut_adresati_36" pid="467" fmtid="{D5CDD505-2E9C-101B-9397-08002B2CF9AE}">
    <vt:lpwstr/>
  </property>
  <property name="FSC#SKEDITIONREG@103.510:zaznam_vnut_adresati_37" pid="468" fmtid="{D5CDD505-2E9C-101B-9397-08002B2CF9AE}">
    <vt:lpwstr/>
  </property>
  <property name="FSC#SKEDITIONREG@103.510:zaznam_vnut_adresati_38" pid="469" fmtid="{D5CDD505-2E9C-101B-9397-08002B2CF9AE}">
    <vt:lpwstr/>
  </property>
  <property name="FSC#SKEDITIONREG@103.510:zaznam_vnut_adresati_39" pid="470" fmtid="{D5CDD505-2E9C-101B-9397-08002B2CF9AE}">
    <vt:lpwstr/>
  </property>
  <property name="FSC#SKEDITIONREG@103.510:zaznam_vnut_adresati_40" pid="471" fmtid="{D5CDD505-2E9C-101B-9397-08002B2CF9AE}">
    <vt:lpwstr/>
  </property>
  <property name="FSC#SKEDITIONREG@103.510:zaznam_vnut_adresati_41" pid="472" fmtid="{D5CDD505-2E9C-101B-9397-08002B2CF9AE}">
    <vt:lpwstr/>
  </property>
  <property name="FSC#SKEDITIONREG@103.510:zaznam_vnut_adresati_42" pid="473" fmtid="{D5CDD505-2E9C-101B-9397-08002B2CF9AE}">
    <vt:lpwstr/>
  </property>
  <property name="FSC#SKEDITIONREG@103.510:zaznam_vnut_adresati_43" pid="474" fmtid="{D5CDD505-2E9C-101B-9397-08002B2CF9AE}">
    <vt:lpwstr/>
  </property>
  <property name="FSC#SKEDITIONREG@103.510:zaznam_vnut_adresati_44" pid="475" fmtid="{D5CDD505-2E9C-101B-9397-08002B2CF9AE}">
    <vt:lpwstr/>
  </property>
  <property name="FSC#SKEDITIONREG@103.510:zaznam_vnut_adresati_45" pid="476" fmtid="{D5CDD505-2E9C-101B-9397-08002B2CF9AE}">
    <vt:lpwstr/>
  </property>
  <property name="FSC#SKEDITIONREG@103.510:zaznam_vnut_adresati_46" pid="477" fmtid="{D5CDD505-2E9C-101B-9397-08002B2CF9AE}">
    <vt:lpwstr/>
  </property>
  <property name="FSC#SKEDITIONREG@103.510:zaznam_vnut_adresati_47" pid="478" fmtid="{D5CDD505-2E9C-101B-9397-08002B2CF9AE}">
    <vt:lpwstr/>
  </property>
  <property name="FSC#SKEDITIONREG@103.510:zaznam_vnut_adresati_48" pid="479" fmtid="{D5CDD505-2E9C-101B-9397-08002B2CF9AE}">
    <vt:lpwstr/>
  </property>
  <property name="FSC#SKEDITIONREG@103.510:zaznam_vnut_adresati_49" pid="480" fmtid="{D5CDD505-2E9C-101B-9397-08002B2CF9AE}">
    <vt:lpwstr/>
  </property>
  <property name="FSC#SKEDITIONREG@103.510:zaznam_vnut_adresati_50" pid="481" fmtid="{D5CDD505-2E9C-101B-9397-08002B2CF9AE}">
    <vt:lpwstr/>
  </property>
  <property name="FSC#SKEDITIONREG@103.510:zaznam_vnut_adresati_51" pid="482" fmtid="{D5CDD505-2E9C-101B-9397-08002B2CF9AE}">
    <vt:lpwstr/>
  </property>
  <property name="FSC#SKEDITIONREG@103.510:zaznam_vnut_adresati_52" pid="483" fmtid="{D5CDD505-2E9C-101B-9397-08002B2CF9AE}">
    <vt:lpwstr/>
  </property>
  <property name="FSC#SKEDITIONREG@103.510:zaznam_vnut_adresati_53" pid="484" fmtid="{D5CDD505-2E9C-101B-9397-08002B2CF9AE}">
    <vt:lpwstr/>
  </property>
  <property name="FSC#SKEDITIONREG@103.510:zaznam_vnut_adresati_54" pid="485" fmtid="{D5CDD505-2E9C-101B-9397-08002B2CF9AE}">
    <vt:lpwstr/>
  </property>
  <property name="FSC#SKEDITIONREG@103.510:zaznam_vnut_adresati_55" pid="486" fmtid="{D5CDD505-2E9C-101B-9397-08002B2CF9AE}">
    <vt:lpwstr/>
  </property>
  <property name="FSC#SKEDITIONREG@103.510:zaznam_vnut_adresati_56" pid="487" fmtid="{D5CDD505-2E9C-101B-9397-08002B2CF9AE}">
    <vt:lpwstr/>
  </property>
  <property name="FSC#SKEDITIONREG@103.510:zaznam_vnut_adresati_57" pid="488" fmtid="{D5CDD505-2E9C-101B-9397-08002B2CF9AE}">
    <vt:lpwstr/>
  </property>
  <property name="FSC#SKEDITIONREG@103.510:zaznam_vnut_adresati_58" pid="489" fmtid="{D5CDD505-2E9C-101B-9397-08002B2CF9AE}">
    <vt:lpwstr/>
  </property>
  <property name="FSC#SKEDITIONREG@103.510:zaznam_vnut_adresati_59" pid="490" fmtid="{D5CDD505-2E9C-101B-9397-08002B2CF9AE}">
    <vt:lpwstr/>
  </property>
  <property name="FSC#SKEDITIONREG@103.510:zaznam_vnut_adresati_60" pid="491" fmtid="{D5CDD505-2E9C-101B-9397-08002B2CF9AE}">
    <vt:lpwstr/>
  </property>
  <property name="FSC#SKEDITIONREG@103.510:zaznam_vnut_adresati_61" pid="492" fmtid="{D5CDD505-2E9C-101B-9397-08002B2CF9AE}">
    <vt:lpwstr/>
  </property>
  <property name="FSC#SKEDITIONREG@103.510:zaznam_vnut_adresati_62" pid="493" fmtid="{D5CDD505-2E9C-101B-9397-08002B2CF9AE}">
    <vt:lpwstr/>
  </property>
  <property name="FSC#SKEDITIONREG@103.510:zaznam_vnut_adresati_63" pid="494" fmtid="{D5CDD505-2E9C-101B-9397-08002B2CF9AE}">
    <vt:lpwstr/>
  </property>
  <property name="FSC#SKEDITIONREG@103.510:zaznam_vnut_adresati_64" pid="495" fmtid="{D5CDD505-2E9C-101B-9397-08002B2CF9AE}">
    <vt:lpwstr/>
  </property>
  <property name="FSC#SKEDITIONREG@103.510:zaznam_vnut_adresati_65" pid="496" fmtid="{D5CDD505-2E9C-101B-9397-08002B2CF9AE}">
    <vt:lpwstr/>
  </property>
  <property name="FSC#SKEDITIONREG@103.510:zaznam_vnut_adresati_66" pid="497" fmtid="{D5CDD505-2E9C-101B-9397-08002B2CF9AE}">
    <vt:lpwstr/>
  </property>
  <property name="FSC#SKEDITIONREG@103.510:zaznam_vnut_adresati_67" pid="498" fmtid="{D5CDD505-2E9C-101B-9397-08002B2CF9AE}">
    <vt:lpwstr/>
  </property>
  <property name="FSC#SKEDITIONREG@103.510:zaznam_vnut_adresati_68" pid="499" fmtid="{D5CDD505-2E9C-101B-9397-08002B2CF9AE}">
    <vt:lpwstr/>
  </property>
  <property name="FSC#SKEDITIONREG@103.510:zaznam_vnut_adresati_69" pid="500" fmtid="{D5CDD505-2E9C-101B-9397-08002B2CF9AE}">
    <vt:lpwstr/>
  </property>
  <property name="FSC#SKEDITIONREG@103.510:zaznam_vnut_adresati_70" pid="501" fmtid="{D5CDD505-2E9C-101B-9397-08002B2CF9AE}">
    <vt:lpwstr/>
  </property>
  <property name="FSC#SKEDITIONREG@103.510:zaznam_vonk_adresati_1" pid="502" fmtid="{D5CDD505-2E9C-101B-9397-08002B2CF9AE}">
    <vt:lpwstr/>
  </property>
  <property name="FSC#SKEDITIONREG@103.510:zaznam_vonk_adresati_2" pid="503" fmtid="{D5CDD505-2E9C-101B-9397-08002B2CF9AE}">
    <vt:lpwstr/>
  </property>
  <property name="FSC#SKEDITIONREG@103.510:zaznam_vonk_adresati_3" pid="504" fmtid="{D5CDD505-2E9C-101B-9397-08002B2CF9AE}">
    <vt:lpwstr/>
  </property>
  <property name="FSC#SKEDITIONREG@103.510:zaznam_vonk_adresati_4" pid="505" fmtid="{D5CDD505-2E9C-101B-9397-08002B2CF9AE}">
    <vt:lpwstr/>
  </property>
  <property name="FSC#SKEDITIONREG@103.510:zaznam_vonk_adresati_5" pid="506" fmtid="{D5CDD505-2E9C-101B-9397-08002B2CF9AE}">
    <vt:lpwstr/>
  </property>
  <property name="FSC#SKEDITIONREG@103.510:zaznam_vonk_adresati_6" pid="507" fmtid="{D5CDD505-2E9C-101B-9397-08002B2CF9AE}">
    <vt:lpwstr/>
  </property>
  <property name="FSC#SKEDITIONREG@103.510:zaznam_vonk_adresati_7" pid="508" fmtid="{D5CDD505-2E9C-101B-9397-08002B2CF9AE}">
    <vt:lpwstr/>
  </property>
  <property name="FSC#SKEDITIONREG@103.510:zaznam_vonk_adresati_8" pid="509" fmtid="{D5CDD505-2E9C-101B-9397-08002B2CF9AE}">
    <vt:lpwstr/>
  </property>
  <property name="FSC#SKEDITIONREG@103.510:zaznam_vonk_adresati_9" pid="510" fmtid="{D5CDD505-2E9C-101B-9397-08002B2CF9AE}">
    <vt:lpwstr/>
  </property>
  <property name="FSC#SKEDITIONREG@103.510:zaznam_vonk_adresati_10" pid="511" fmtid="{D5CDD505-2E9C-101B-9397-08002B2CF9AE}">
    <vt:lpwstr/>
  </property>
  <property name="FSC#SKEDITIONREG@103.510:zaznam_vonk_adresati_11" pid="512" fmtid="{D5CDD505-2E9C-101B-9397-08002B2CF9AE}">
    <vt:lpwstr/>
  </property>
  <property name="FSC#SKEDITIONREG@103.510:zaznam_vonk_adresati_12" pid="513" fmtid="{D5CDD505-2E9C-101B-9397-08002B2CF9AE}">
    <vt:lpwstr/>
  </property>
  <property name="FSC#SKEDITIONREG@103.510:zaznam_vonk_adresati_13" pid="514" fmtid="{D5CDD505-2E9C-101B-9397-08002B2CF9AE}">
    <vt:lpwstr/>
  </property>
  <property name="FSC#SKEDITIONREG@103.510:zaznam_vonk_adresati_14" pid="515" fmtid="{D5CDD505-2E9C-101B-9397-08002B2CF9AE}">
    <vt:lpwstr/>
  </property>
  <property name="FSC#SKEDITIONREG@103.510:zaznam_vonk_adresati_15" pid="516" fmtid="{D5CDD505-2E9C-101B-9397-08002B2CF9AE}">
    <vt:lpwstr/>
  </property>
  <property name="FSC#SKEDITIONREG@103.510:zaznam_vonk_adresati_16" pid="517" fmtid="{D5CDD505-2E9C-101B-9397-08002B2CF9AE}">
    <vt:lpwstr/>
  </property>
  <property name="FSC#SKEDITIONREG@103.510:zaznam_vonk_adresati_17" pid="518" fmtid="{D5CDD505-2E9C-101B-9397-08002B2CF9AE}">
    <vt:lpwstr/>
  </property>
  <property name="FSC#SKEDITIONREG@103.510:zaznam_vonk_adresati_18" pid="519" fmtid="{D5CDD505-2E9C-101B-9397-08002B2CF9AE}">
    <vt:lpwstr/>
  </property>
  <property name="FSC#SKEDITIONREG@103.510:zaznam_vonk_adresati_19" pid="520" fmtid="{D5CDD505-2E9C-101B-9397-08002B2CF9AE}">
    <vt:lpwstr/>
  </property>
  <property name="FSC#SKEDITIONREG@103.510:zaznam_vonk_adresati_20" pid="521" fmtid="{D5CDD505-2E9C-101B-9397-08002B2CF9AE}">
    <vt:lpwstr/>
  </property>
  <property name="FSC#SKEDITIONREG@103.510:zaznam_vonk_adresati_21" pid="522" fmtid="{D5CDD505-2E9C-101B-9397-08002B2CF9AE}">
    <vt:lpwstr/>
  </property>
  <property name="FSC#SKEDITIONREG@103.510:zaznam_vonk_adresati_22" pid="523" fmtid="{D5CDD505-2E9C-101B-9397-08002B2CF9AE}">
    <vt:lpwstr/>
  </property>
  <property name="FSC#SKEDITIONREG@103.510:zaznam_vonk_adresati_23" pid="524" fmtid="{D5CDD505-2E9C-101B-9397-08002B2CF9AE}">
    <vt:lpwstr/>
  </property>
  <property name="FSC#SKEDITIONREG@103.510:zaznam_vonk_adresati_24" pid="525" fmtid="{D5CDD505-2E9C-101B-9397-08002B2CF9AE}">
    <vt:lpwstr/>
  </property>
  <property name="FSC#SKEDITIONREG@103.510:zaznam_vonk_adresati_25" pid="526" fmtid="{D5CDD505-2E9C-101B-9397-08002B2CF9AE}">
    <vt:lpwstr/>
  </property>
  <property name="FSC#SKEDITIONREG@103.510:zaznam_vonk_adresati_26" pid="527" fmtid="{D5CDD505-2E9C-101B-9397-08002B2CF9AE}">
    <vt:lpwstr/>
  </property>
  <property name="FSC#SKEDITIONREG@103.510:zaznam_vonk_adresati_27" pid="528" fmtid="{D5CDD505-2E9C-101B-9397-08002B2CF9AE}">
    <vt:lpwstr/>
  </property>
  <property name="FSC#SKEDITIONREG@103.510:zaznam_vonk_adresati_28" pid="529" fmtid="{D5CDD505-2E9C-101B-9397-08002B2CF9AE}">
    <vt:lpwstr/>
  </property>
  <property name="FSC#SKEDITIONREG@103.510:zaznam_vonk_adresati_29" pid="530" fmtid="{D5CDD505-2E9C-101B-9397-08002B2CF9AE}">
    <vt:lpwstr/>
  </property>
  <property name="FSC#SKEDITIONREG@103.510:zaznam_vonk_adresati_30" pid="531" fmtid="{D5CDD505-2E9C-101B-9397-08002B2CF9AE}">
    <vt:lpwstr/>
  </property>
  <property name="FSC#SKEDITIONREG@103.510:zaznam_vonk_adresati_31" pid="532" fmtid="{D5CDD505-2E9C-101B-9397-08002B2CF9AE}">
    <vt:lpwstr/>
  </property>
  <property name="FSC#SKEDITIONREG@103.510:zaznam_vonk_adresati_32" pid="533" fmtid="{D5CDD505-2E9C-101B-9397-08002B2CF9AE}">
    <vt:lpwstr/>
  </property>
  <property name="FSC#SKEDITIONREG@103.510:zaznam_vonk_adresati_33" pid="534" fmtid="{D5CDD505-2E9C-101B-9397-08002B2CF9AE}">
    <vt:lpwstr/>
  </property>
  <property name="FSC#SKEDITIONREG@103.510:zaznam_vonk_adresati_34" pid="535" fmtid="{D5CDD505-2E9C-101B-9397-08002B2CF9AE}">
    <vt:lpwstr/>
  </property>
  <property name="FSC#SKEDITIONREG@103.510:zaznam_vonk_adresati_35" pid="536" fmtid="{D5CDD505-2E9C-101B-9397-08002B2CF9AE}">
    <vt:lpwstr/>
  </property>
  <property name="FSC#SKEDITIONREG@103.510:Stazovatel" pid="537" fmtid="{D5CDD505-2E9C-101B-9397-08002B2CF9AE}">
    <vt:lpwstr/>
  </property>
  <property name="FSC#SKEDITIONREG@103.510:ProtiKomu" pid="538" fmtid="{D5CDD505-2E9C-101B-9397-08002B2CF9AE}">
    <vt:lpwstr/>
  </property>
  <property name="FSC#SKEDITIONREG@103.510:EvCisloStaz" pid="539" fmtid="{D5CDD505-2E9C-101B-9397-08002B2CF9AE}">
    <vt:lpwstr/>
  </property>
  <property name="FSC#SKEDITIONREG@103.510:jod_AttrDateSkutocnyDatumVydania" pid="540" fmtid="{D5CDD505-2E9C-101B-9397-08002B2CF9AE}">
    <vt:lpwstr/>
  </property>
  <property name="FSC#SKEDITIONREG@103.510:jod_AttrNumCisloZmeny" pid="541" fmtid="{D5CDD505-2E9C-101B-9397-08002B2CF9AE}">
    <vt:lpwstr/>
  </property>
  <property name="FSC#SKEDITIONREG@103.510:jod_AttrStrRegCisloZaznamu" pid="542" fmtid="{D5CDD505-2E9C-101B-9397-08002B2CF9AE}">
    <vt:lpwstr/>
  </property>
  <property name="FSC#SKEDITIONREG@103.510:jod_cislodoc" pid="543" fmtid="{D5CDD505-2E9C-101B-9397-08002B2CF9AE}">
    <vt:lpwstr/>
  </property>
  <property name="FSC#SKEDITIONREG@103.510:jod_druh" pid="544" fmtid="{D5CDD505-2E9C-101B-9397-08002B2CF9AE}">
    <vt:lpwstr/>
  </property>
  <property name="FSC#SKEDITIONREG@103.510:jod_lu" pid="545" fmtid="{D5CDD505-2E9C-101B-9397-08002B2CF9AE}">
    <vt:lpwstr/>
  </property>
  <property name="FSC#SKEDITIONREG@103.510:jod_nazov" pid="546" fmtid="{D5CDD505-2E9C-101B-9397-08002B2CF9AE}">
    <vt:lpwstr/>
  </property>
  <property name="FSC#SKEDITIONREG@103.510:jod_typ" pid="547" fmtid="{D5CDD505-2E9C-101B-9397-08002B2CF9AE}">
    <vt:lpwstr/>
  </property>
  <property name="FSC#SKEDITIONREG@103.510:jod_zh" pid="548" fmtid="{D5CDD505-2E9C-101B-9397-08002B2CF9AE}">
    <vt:lpwstr/>
  </property>
  <property name="FSC#SKEDITIONREG@103.510:jod_sAttrDatePlatnostDo" pid="549" fmtid="{D5CDD505-2E9C-101B-9397-08002B2CF9AE}">
    <vt:lpwstr/>
  </property>
  <property name="FSC#SKEDITIONREG@103.510:jod_sAttrDatePlatnostOd" pid="550" fmtid="{D5CDD505-2E9C-101B-9397-08002B2CF9AE}">
    <vt:lpwstr/>
  </property>
  <property name="FSC#SKEDITIONREG@103.510:jod_sAttrDateUcinnostDoc" pid="551" fmtid="{D5CDD505-2E9C-101B-9397-08002B2CF9AE}">
    <vt:lpwstr/>
  </property>
  <property name="FSC#SKEDITIONREG@103.510:a_telephone" pid="552" fmtid="{D5CDD505-2E9C-101B-9397-08002B2CF9AE}">
    <vt:lpwstr/>
  </property>
  <property name="FSC#SKEDITIONREG@103.510:a_email" pid="553" fmtid="{D5CDD505-2E9C-101B-9397-08002B2CF9AE}">
    <vt:lpwstr/>
  </property>
  <property name="FSC#SKEDITIONREG@103.510:a_nazovOU" pid="554" fmtid="{D5CDD505-2E9C-101B-9397-08002B2CF9AE}">
    <vt:lpwstr/>
  </property>
  <property name="FSC#SKEDITIONREG@103.510:a_veduciOU" pid="555" fmtid="{D5CDD505-2E9C-101B-9397-08002B2CF9AE}">
    <vt:lpwstr/>
  </property>
  <property name="FSC#SKEDITIONREG@103.510:a_nadradeneOU" pid="556" fmtid="{D5CDD505-2E9C-101B-9397-08002B2CF9AE}">
    <vt:lpwstr/>
  </property>
  <property name="FSC#SKEDITIONREG@103.510:a_veduciOd" pid="557" fmtid="{D5CDD505-2E9C-101B-9397-08002B2CF9AE}">
    <vt:lpwstr/>
  </property>
  <property name="FSC#SKEDITIONREG@103.510:a_komu" pid="558" fmtid="{D5CDD505-2E9C-101B-9397-08002B2CF9AE}">
    <vt:lpwstr/>
  </property>
  <property name="FSC#SKEDITIONREG@103.510:a_nasecislo" pid="559" fmtid="{D5CDD505-2E9C-101B-9397-08002B2CF9AE}">
    <vt:lpwstr/>
  </property>
  <property name="FSC#SKEDITIONREG@103.510:a_riaditelOdboru" pid="560" fmtid="{D5CDD505-2E9C-101B-9397-08002B2CF9AE}">
    <vt:lpwstr/>
  </property>
  <property name="FSC#SKEDITIONREG@103.510:zaz_fileresporg_addrstreet" pid="561" fmtid="{D5CDD505-2E9C-101B-9397-08002B2CF9AE}">
    <vt:lpwstr/>
  </property>
  <property name="FSC#SKEDITIONREG@103.510:zaz_fileresporg_addrzipcode" pid="562" fmtid="{D5CDD505-2E9C-101B-9397-08002B2CF9AE}">
    <vt:lpwstr/>
  </property>
  <property name="FSC#SKEDITIONREG@103.510:zaz_fileresporg_addrcity" pid="563" fmtid="{D5CDD505-2E9C-101B-9397-08002B2CF9AE}">
    <vt:lpwstr/>
  </property>
  <property name="FSC#SKMODSYS@103.500:mdnazov" pid="564" fmtid="{D5CDD505-2E9C-101B-9397-08002B2CF9AE}">
    <vt:lpwstr/>
  </property>
  <property name="FSC#SKMODSYS@103.500:mdfileresp" pid="565" fmtid="{D5CDD505-2E9C-101B-9397-08002B2CF9AE}">
    <vt:lpwstr/>
  </property>
  <property name="FSC#SKMODSYS@103.500:mdfileresporg" pid="566" fmtid="{D5CDD505-2E9C-101B-9397-08002B2CF9AE}">
    <vt:lpwstr/>
  </property>
  <property name="FSC#SKMODSYS@103.500:mdcreateat" pid="567" fmtid="{D5CDD505-2E9C-101B-9397-08002B2CF9AE}">
    <vt:lpwstr>6. 7. 2026</vt:lpwstr>
  </property>
  <property name="FSC#SKCP@103.500:cp_AttrPtrOrgUtvar" pid="568" fmtid="{D5CDD505-2E9C-101B-9397-08002B2CF9AE}">
    <vt:lpwstr/>
  </property>
  <property name="FSC#SKCP@103.500:cp_AttrStrEvCisloCP" pid="569" fmtid="{D5CDD505-2E9C-101B-9397-08002B2CF9AE}">
    <vt:lpwstr> </vt:lpwstr>
  </property>
  <property name="FSC#SKCP@103.500:cp_zamestnanec" pid="570" fmtid="{D5CDD505-2E9C-101B-9397-08002B2CF9AE}">
    <vt:lpwstr/>
  </property>
  <property name="FSC#SKCP@103.500:cpt_miestoRokovania" pid="571" fmtid="{D5CDD505-2E9C-101B-9397-08002B2CF9AE}">
    <vt:lpwstr/>
  </property>
  <property name="FSC#SKCP@103.500:cpt_datumCesty" pid="572" fmtid="{D5CDD505-2E9C-101B-9397-08002B2CF9AE}">
    <vt:lpwstr/>
  </property>
  <property name="FSC#SKCP@103.500:cpt_ucelCesty" pid="573" fmtid="{D5CDD505-2E9C-101B-9397-08002B2CF9AE}">
    <vt:lpwstr/>
  </property>
  <property name="FSC#SKCP@103.500:cpz_miestoRokovania" pid="574" fmtid="{D5CDD505-2E9C-101B-9397-08002B2CF9AE}">
    <vt:lpwstr/>
  </property>
  <property name="FSC#SKCP@103.500:cpz_datumCesty" pid="575" fmtid="{D5CDD505-2E9C-101B-9397-08002B2CF9AE}">
    <vt:lpwstr> - </vt:lpwstr>
  </property>
  <property name="FSC#SKCP@103.500:cpz_ucelCesty" pid="576" fmtid="{D5CDD505-2E9C-101B-9397-08002B2CF9AE}">
    <vt:lpwstr/>
  </property>
  <property name="FSC#SKCP@103.500:cpz_datumVypracovania" pid="577" fmtid="{D5CDD505-2E9C-101B-9397-08002B2CF9AE}">
    <vt:lpwstr/>
  </property>
  <property name="FSC#SKCP@103.500:cpz_datPodpSchv1" pid="578" fmtid="{D5CDD505-2E9C-101B-9397-08002B2CF9AE}">
    <vt:lpwstr/>
  </property>
  <property name="FSC#SKCP@103.500:cpz_datPodpSchv2" pid="579" fmtid="{D5CDD505-2E9C-101B-9397-08002B2CF9AE}">
    <vt:lpwstr/>
  </property>
  <property name="FSC#SKCP@103.500:cpz_datPodpSchv3" pid="580" fmtid="{D5CDD505-2E9C-101B-9397-08002B2CF9AE}">
    <vt:lpwstr/>
  </property>
  <property name="FSC#SKCP@103.500:cpz_PodpSchv1" pid="581" fmtid="{D5CDD505-2E9C-101B-9397-08002B2CF9AE}">
    <vt:lpwstr/>
  </property>
  <property name="FSC#SKCP@103.500:cpz_PodpSchv2" pid="582" fmtid="{D5CDD505-2E9C-101B-9397-08002B2CF9AE}">
    <vt:lpwstr/>
  </property>
  <property name="FSC#SKCP@103.500:cpz_PodpSchv3" pid="583" fmtid="{D5CDD505-2E9C-101B-9397-08002B2CF9AE}">
    <vt:lpwstr/>
  </property>
  <property name="FSC#SKCP@103.500:cpz_Funkcia" pid="584" fmtid="{D5CDD505-2E9C-101B-9397-08002B2CF9AE}">
    <vt:lpwstr/>
  </property>
  <property name="FSC#SKCP@103.500:cp_Spolucestujuci" pid="585" fmtid="{D5CDD505-2E9C-101B-9397-08002B2CF9AE}">
    <vt:lpwstr/>
  </property>
  <property name="FSC#SKNAD@103.500:nad_objname" pid="586" fmtid="{D5CDD505-2E9C-101B-9397-08002B2CF9AE}">
    <vt:lpwstr/>
  </property>
  <property name="FSC#SKNAD@103.500:nad_AttrStrNazov" pid="587" fmtid="{D5CDD505-2E9C-101B-9397-08002B2CF9AE}">
    <vt:lpwstr/>
  </property>
  <property name="FSC#SKNAD@103.500:nad_AttrPtrSpracovatel" pid="588" fmtid="{D5CDD505-2E9C-101B-9397-08002B2CF9AE}">
    <vt:lpwstr/>
  </property>
  <property name="FSC#SKNAD@103.500:nad_AttrPtrGestor1" pid="589" fmtid="{D5CDD505-2E9C-101B-9397-08002B2CF9AE}">
    <vt:lpwstr/>
  </property>
  <property name="FSC#SKNAD@103.500:nad_AttrPtrGestor1Funkcia" pid="590" fmtid="{D5CDD505-2E9C-101B-9397-08002B2CF9AE}">
    <vt:lpwstr/>
  </property>
  <property name="FSC#SKNAD@103.500:nad_AttrPtrGestor1OU" pid="591" fmtid="{D5CDD505-2E9C-101B-9397-08002B2CF9AE}">
    <vt:lpwstr/>
  </property>
  <property name="FSC#SKNAD@103.500:nad_AttrPtrGestor2" pid="592" fmtid="{D5CDD505-2E9C-101B-9397-08002B2CF9AE}">
    <vt:lpwstr/>
  </property>
  <property name="FSC#SKNAD@103.500:nad_AttrPtrGestor2Funkcia" pid="593" fmtid="{D5CDD505-2E9C-101B-9397-08002B2CF9AE}">
    <vt:lpwstr/>
  </property>
  <property name="FSC#SKNAD@103.500:nad_schvalil" pid="594" fmtid="{D5CDD505-2E9C-101B-9397-08002B2CF9AE}">
    <vt:lpwstr/>
  </property>
  <property name="FSC#SKNAD@103.500:nad_schvalilfunkcia" pid="595" fmtid="{D5CDD505-2E9C-101B-9397-08002B2CF9AE}">
    <vt:lpwstr/>
  </property>
  <property name="FSC#SKNAD@103.500:nad_vr" pid="596" fmtid="{D5CDD505-2E9C-101B-9397-08002B2CF9AE}">
    <vt:lpwstr/>
  </property>
  <property name="FSC#SKNAD@103.500:nad_AttrDateDatumPodpisania" pid="597" fmtid="{D5CDD505-2E9C-101B-9397-08002B2CF9AE}">
    <vt:lpwstr/>
  </property>
  <property name="FSC#SKNAD@103.500:nad_pripobjname" pid="598" fmtid="{D5CDD505-2E9C-101B-9397-08002B2CF9AE}">
    <vt:lpwstr/>
  </property>
  <property name="FSC#SKNAD@103.500:nad_pripVytvorilKto" pid="599" fmtid="{D5CDD505-2E9C-101B-9397-08002B2CF9AE}">
    <vt:lpwstr/>
  </property>
  <property name="FSC#SKNAD@103.500:nad_pripVytvorilKedy" pid="600" fmtid="{D5CDD505-2E9C-101B-9397-08002B2CF9AE}">
    <vt:lpwstr>6.7.2026, 11:51</vt:lpwstr>
  </property>
  <property name="FSC#SKNAD@103.500:nad_AttrStrCisloNA" pid="601" fmtid="{D5CDD505-2E9C-101B-9397-08002B2CF9AE}">
    <vt:lpwstr/>
  </property>
  <property name="FSC#SKNAD@103.500:nad_AttrDateUcinnaOd" pid="602" fmtid="{D5CDD505-2E9C-101B-9397-08002B2CF9AE}">
    <vt:lpwstr/>
  </property>
  <property name="FSC#SKNAD@103.500:nad_AttrDateUcinnaDo" pid="603" fmtid="{D5CDD505-2E9C-101B-9397-08002B2CF9AE}">
    <vt:lpwstr/>
  </property>
  <property name="FSC#SKNAD@103.500:nad_AttrPtrPredchadzajuceNA" pid="604" fmtid="{D5CDD505-2E9C-101B-9397-08002B2CF9AE}">
    <vt:lpwstr/>
  </property>
  <property name="FSC#SKNAD@103.500:nad_AttrPtrSpracovatelOU" pid="605" fmtid="{D5CDD505-2E9C-101B-9397-08002B2CF9AE}">
    <vt:lpwstr/>
  </property>
  <property name="FSC#SKNAD@103.500:nad_AttrPtrPatriKNA" pid="606" fmtid="{D5CDD505-2E9C-101B-9397-08002B2CF9AE}">
    <vt:lpwstr/>
  </property>
  <property name="FSC#SKNAD@103.500:nad_AttrIntCisloDodatku" pid="607" fmtid="{D5CDD505-2E9C-101B-9397-08002B2CF9AE}">
    <vt:lpwstr/>
  </property>
  <property name="FSC#SKNAD@103.500:nad_AttrPtrSpracVeduci" pid="608" fmtid="{D5CDD505-2E9C-101B-9397-08002B2CF9AE}">
    <vt:lpwstr/>
  </property>
  <property name="FSC#SKNAD@103.500:nad_AttrPtrSpracVeduciOU" pid="609" fmtid="{D5CDD505-2E9C-101B-9397-08002B2CF9AE}">
    <vt:lpwstr/>
  </property>
  <property name="FSC#SKNAD@103.500:nad_spis" pid="610" fmtid="{D5CDD505-2E9C-101B-9397-08002B2CF9AE}">
    <vt:lpwstr/>
  </property>
  <property name="FSC#SKPUPP@103.500:pupp_riaditelPorady" pid="611" fmtid="{D5CDD505-2E9C-101B-9397-08002B2CF9AE}">
    <vt:lpwstr/>
  </property>
  <property name="FSC#SKPUPP@103.500:pupp_cisloporady" pid="612" fmtid="{D5CDD505-2E9C-101B-9397-08002B2CF9AE}">
    <vt:lpwstr/>
  </property>
  <property name="FSC#SKPUPP@103.500:pupp_konanieOHodine" pid="613" fmtid="{D5CDD505-2E9C-101B-9397-08002B2CF9AE}">
    <vt:lpwstr/>
  </property>
  <property name="FSC#SKPUPP@103.500:pupp_datPorMesiacString" pid="614" fmtid="{D5CDD505-2E9C-101B-9397-08002B2CF9AE}">
    <vt:lpwstr/>
  </property>
  <property name="FSC#SKPUPP@103.500:pupp_datumporady" pid="615" fmtid="{D5CDD505-2E9C-101B-9397-08002B2CF9AE}">
    <vt:lpwstr/>
  </property>
  <property name="FSC#SKPUPP@103.500:pupp_konaniedo" pid="616" fmtid="{D5CDD505-2E9C-101B-9397-08002B2CF9AE}">
    <vt:lpwstr/>
  </property>
  <property name="FSC#SKPUPP@103.500:pupp_konanieod" pid="617" fmtid="{D5CDD505-2E9C-101B-9397-08002B2CF9AE}">
    <vt:lpwstr/>
  </property>
  <property name="FSC#SKPUPP@103.500:pupp_menopp" pid="618" fmtid="{D5CDD505-2E9C-101B-9397-08002B2CF9AE}">
    <vt:lpwstr/>
  </property>
  <property name="FSC#SKPUPP@103.500:pupp_miestokonania" pid="619" fmtid="{D5CDD505-2E9C-101B-9397-08002B2CF9AE}">
    <vt:lpwstr/>
  </property>
  <property name="FSC#SKPUPP@103.500:pupp_temaporady" pid="620" fmtid="{D5CDD505-2E9C-101B-9397-08002B2CF9AE}">
    <vt:lpwstr/>
  </property>
  <property name="FSC#SKPUPP@103.500:pupp_ucastnici" pid="621" fmtid="{D5CDD505-2E9C-101B-9397-08002B2CF9AE}">
    <vt:lpwstr/>
  </property>
  <property name="FSC#SKPUPP@103.500:pupp_ulohy" pid="622" fmtid="{D5CDD505-2E9C-101B-9397-08002B2CF9AE}">
    <vt:lpwstr>test</vt:lpwstr>
  </property>
  <property name="FSC#SKPUPP@103.500:pupp_ucastnici_funkcie" pid="623" fmtid="{D5CDD505-2E9C-101B-9397-08002B2CF9AE}">
    <vt:lpwstr/>
  </property>
  <property name="FSC#SKPUPP@103.500:pupp_nazov_ulohy" pid="624" fmtid="{D5CDD505-2E9C-101B-9397-08002B2CF9AE}">
    <vt:lpwstr/>
  </property>
  <property name="FSC#SKPUPP@103.500:pupp_cislo_ulohy" pid="625" fmtid="{D5CDD505-2E9C-101B-9397-08002B2CF9AE}">
    <vt:lpwstr/>
  </property>
  <property name="FSC#SKPUPP@103.500:pupp_riesitel_ulohy" pid="626" fmtid="{D5CDD505-2E9C-101B-9397-08002B2CF9AE}">
    <vt:lpwstr/>
  </property>
  <property name="FSC#SKPUPP@103.500:pupp_vybavit_ulohy" pid="627" fmtid="{D5CDD505-2E9C-101B-9397-08002B2CF9AE}">
    <vt:lpwstr/>
  </property>
  <property name="FSC#SKPUPP@103.500:pupp_orgutvar" pid="628" fmtid="{D5CDD505-2E9C-101B-9397-08002B2CF9AE}">
    <vt:lpwstr/>
  </property>
  <property name="FSC#ATSTATECFG@1.1001:Office" pid="629" fmtid="{D5CDD505-2E9C-101B-9397-08002B2CF9AE}">
    <vt:lpwstr/>
  </property>
  <property name="FSC#ATSTATECFG@1.1001:Agent" pid="630" fmtid="{D5CDD505-2E9C-101B-9397-08002B2CF9AE}">
    <vt:lpwstr>Veronika Harvanová</vt:lpwstr>
  </property>
  <property name="FSC#ATSTATECFG@1.1001:AgentPhone" pid="631" fmtid="{D5CDD505-2E9C-101B-9397-08002B2CF9AE}">
    <vt:lpwstr/>
  </property>
  <property name="FSC#ATSTATECFG@1.1001:DepartmentFax" pid="632" fmtid="{D5CDD505-2E9C-101B-9397-08002B2CF9AE}">
    <vt:lpwstr/>
  </property>
  <property name="FSC#ATSTATECFG@1.1001:DepartmentEmail" pid="633" fmtid="{D5CDD505-2E9C-101B-9397-08002B2CF9AE}">
    <vt:lpwstr>ovvs.sp@minv.sk</vt:lpwstr>
  </property>
  <property name="FSC#ATSTATECFG@1.1001:SubfileDate" pid="634" fmtid="{D5CDD505-2E9C-101B-9397-08002B2CF9AE}">
    <vt:lpwstr>06.07.2026</vt:lpwstr>
  </property>
  <property name="FSC#ATSTATECFG@1.1001:SubfileSubject" pid="635" fmtid="{D5CDD505-2E9C-101B-9397-08002B2CF9AE}">
    <vt:lpwstr>Harmonogram organizačno-technického zabezpečenia volieb do orgánov samosprávy obcí a volieb do orgánov samosprávnych krajov v roku 2026</vt:lpwstr>
  </property>
  <property name="FSC#ATSTATECFG@1.1001:DepartmentZipCode" pid="636" fmtid="{D5CDD505-2E9C-101B-9397-08002B2CF9AE}">
    <vt:lpwstr>091 01</vt:lpwstr>
  </property>
  <property name="FSC#ATSTATECFG@1.1001:DepartmentCountry" pid="637" fmtid="{D5CDD505-2E9C-101B-9397-08002B2CF9AE}">
    <vt:lpwstr>Slovenská republika</vt:lpwstr>
  </property>
  <property name="FSC#ATSTATECFG@1.1001:DepartmentCity" pid="638" fmtid="{D5CDD505-2E9C-101B-9397-08002B2CF9AE}">
    <vt:lpwstr>Stropkov</vt:lpwstr>
  </property>
  <property name="FSC#ATSTATECFG@1.1001:DepartmentStreet" pid="639" fmtid="{D5CDD505-2E9C-101B-9397-08002B2CF9AE}">
    <vt:lpwstr>Šarišská 148/171</vt:lpwstr>
  </property>
  <property name="FSC#ATSTATECFG@1.1001:DepartmentDVR" pid="640" fmtid="{D5CDD505-2E9C-101B-9397-08002B2CF9AE}">
    <vt:lpwstr/>
  </property>
  <property name="FSC#ATSTATECFG@1.1001:DepartmentUID" pid="641" fmtid="{D5CDD505-2E9C-101B-9397-08002B2CF9AE}">
    <vt:lpwstr/>
  </property>
  <property name="FSC#ATSTATECFG@1.1001:SubfileReference" pid="642" fmtid="{D5CDD505-2E9C-101B-9397-08002B2CF9AE}">
    <vt:lpwstr>3057-2026-1</vt:lpwstr>
  </property>
  <property name="FSC#ATSTATECFG@1.1001:Clause" pid="643" fmtid="{D5CDD505-2E9C-101B-9397-08002B2CF9AE}">
    <vt:lpwstr/>
  </property>
  <property name="FSC#ATSTATECFG@1.1001:ApprovedSignature" pid="644" fmtid="{D5CDD505-2E9C-101B-9397-08002B2CF9AE}">
    <vt:lpwstr>Mgr. Miloslava Lehocká</vt:lpwstr>
  </property>
  <property name="FSC#ATSTATECFG@1.1001:BankAccount" pid="645" fmtid="{D5CDD505-2E9C-101B-9397-08002B2CF9AE}">
    <vt:lpwstr/>
  </property>
  <property name="FSC#ATSTATECFG@1.1001:BankAccountOwner" pid="646" fmtid="{D5CDD505-2E9C-101B-9397-08002B2CF9AE}">
    <vt:lpwstr/>
  </property>
  <property name="FSC#ATSTATECFG@1.1001:BankInstitute" pid="647" fmtid="{D5CDD505-2E9C-101B-9397-08002B2CF9AE}">
    <vt:lpwstr/>
  </property>
  <property name="FSC#ATSTATECFG@1.1001:BankAccountID" pid="648" fmtid="{D5CDD505-2E9C-101B-9397-08002B2CF9AE}">
    <vt:lpwstr/>
  </property>
  <property name="FSC#ATSTATECFG@1.1001:BankAccountIBAN" pid="649" fmtid="{D5CDD505-2E9C-101B-9397-08002B2CF9AE}">
    <vt:lpwstr/>
  </property>
  <property name="FSC#ATSTATECFG@1.1001:BankAccountBIC" pid="650" fmtid="{D5CDD505-2E9C-101B-9397-08002B2CF9AE}">
    <vt:lpwstr/>
  </property>
  <property name="FSC#ATSTATECFG@1.1001:BankName" pid="651" fmtid="{D5CDD505-2E9C-101B-9397-08002B2CF9AE}">
    <vt:lpwstr/>
  </property>
  <property name="FSC#COOELAK@1.1001:ObjectAddressees" pid="652" fmtid="{D5CDD505-2E9C-101B-9397-08002B2CF9AE}">
    <vt:lpwstr/>
  </property>
  <property name="FSC#COOELAK@1.1001:replyreference" pid="653" fmtid="{D5CDD505-2E9C-101B-9397-08002B2CF9AE}">
    <vt:lpwstr/>
  </property>
  <property name="FSC#SKCONV@103.510:docname" pid="654" fmtid="{D5CDD505-2E9C-101B-9397-08002B2CF9AE}">
    <vt:lpwstr/>
  </property>
  <property name="FSC#FSCFOLIO@1.1001:docpropproject" pid="655" fmtid="{D5CDD505-2E9C-101B-9397-08002B2CF9AE}">
    <vt:lpwstr/>
  </property>
</Properties>
</file>